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48A" w:rsidRPr="00FB000B" w:rsidRDefault="0021348A" w:rsidP="008915D8">
      <w:pPr>
        <w:ind w:firstLine="720"/>
        <w:jc w:val="right"/>
        <w:rPr>
          <w:sz w:val="28"/>
          <w:szCs w:val="28"/>
        </w:rPr>
      </w:pPr>
      <w:r w:rsidRPr="00FB000B">
        <w:rPr>
          <w:sz w:val="28"/>
          <w:szCs w:val="28"/>
        </w:rPr>
        <w:t>Проект решения</w:t>
      </w:r>
    </w:p>
    <w:p w:rsidR="0021348A" w:rsidRPr="00FB000B" w:rsidRDefault="0021348A" w:rsidP="008915D8">
      <w:pPr>
        <w:ind w:firstLine="708"/>
        <w:rPr>
          <w:sz w:val="28"/>
          <w:szCs w:val="28"/>
        </w:rPr>
      </w:pPr>
    </w:p>
    <w:p w:rsidR="0021348A" w:rsidRPr="00FB000B" w:rsidRDefault="0021348A" w:rsidP="008915D8">
      <w:pPr>
        <w:jc w:val="center"/>
        <w:rPr>
          <w:sz w:val="28"/>
          <w:szCs w:val="28"/>
        </w:rPr>
      </w:pPr>
      <w:r w:rsidRPr="00FB000B">
        <w:rPr>
          <w:sz w:val="28"/>
          <w:szCs w:val="28"/>
        </w:rPr>
        <w:t>РОСТОВСКАЯ-НА-ДОНУ ГОРОДСКАЯ ДУМА</w:t>
      </w:r>
    </w:p>
    <w:p w:rsidR="0021348A" w:rsidRPr="00FB000B" w:rsidRDefault="0021348A" w:rsidP="008915D8">
      <w:pPr>
        <w:jc w:val="center"/>
        <w:rPr>
          <w:sz w:val="28"/>
          <w:szCs w:val="28"/>
        </w:rPr>
      </w:pPr>
      <w:r w:rsidRPr="00FB000B">
        <w:rPr>
          <w:sz w:val="28"/>
          <w:szCs w:val="28"/>
          <w:lang w:val="en-US"/>
        </w:rPr>
        <w:t>VII</w:t>
      </w:r>
      <w:r w:rsidRPr="00FB000B">
        <w:rPr>
          <w:sz w:val="28"/>
          <w:szCs w:val="28"/>
        </w:rPr>
        <w:t xml:space="preserve"> СОЗЫВА</w:t>
      </w:r>
    </w:p>
    <w:p w:rsidR="0021348A" w:rsidRPr="00FB000B" w:rsidRDefault="0021348A" w:rsidP="008915D8">
      <w:pPr>
        <w:jc w:val="center"/>
        <w:rPr>
          <w:sz w:val="28"/>
          <w:szCs w:val="28"/>
        </w:rPr>
      </w:pPr>
    </w:p>
    <w:p w:rsidR="0021348A" w:rsidRPr="00FB000B" w:rsidRDefault="0021348A" w:rsidP="008915D8">
      <w:pPr>
        <w:jc w:val="center"/>
        <w:rPr>
          <w:sz w:val="28"/>
          <w:szCs w:val="28"/>
        </w:rPr>
      </w:pPr>
      <w:r w:rsidRPr="00FB000B">
        <w:rPr>
          <w:sz w:val="28"/>
          <w:szCs w:val="28"/>
        </w:rPr>
        <w:t>РЕШЕНИЕ</w:t>
      </w:r>
    </w:p>
    <w:p w:rsidR="0021348A" w:rsidRPr="00FB000B" w:rsidRDefault="0021348A" w:rsidP="008915D8">
      <w:pPr>
        <w:jc w:val="center"/>
        <w:rPr>
          <w:sz w:val="28"/>
          <w:szCs w:val="28"/>
        </w:rPr>
      </w:pPr>
      <w:r w:rsidRPr="00FB000B">
        <w:rPr>
          <w:sz w:val="28"/>
          <w:szCs w:val="28"/>
        </w:rPr>
        <w:t>от __________2023 г.                                                                  № ___________</w:t>
      </w:r>
    </w:p>
    <w:p w:rsidR="0021348A" w:rsidRPr="00FB000B" w:rsidRDefault="0021348A" w:rsidP="008915D8">
      <w:pPr>
        <w:rPr>
          <w:b/>
          <w:bCs/>
          <w:sz w:val="28"/>
          <w:szCs w:val="28"/>
        </w:rPr>
      </w:pPr>
    </w:p>
    <w:p w:rsidR="0021348A" w:rsidRPr="00FB000B" w:rsidRDefault="0021348A" w:rsidP="008915D8">
      <w:pPr>
        <w:tabs>
          <w:tab w:val="left" w:pos="4395"/>
        </w:tabs>
        <w:jc w:val="both"/>
        <w:rPr>
          <w:sz w:val="28"/>
          <w:szCs w:val="28"/>
        </w:rPr>
      </w:pPr>
      <w:r w:rsidRPr="00FB000B">
        <w:rPr>
          <w:sz w:val="28"/>
          <w:szCs w:val="28"/>
        </w:rPr>
        <w:t xml:space="preserve">О внесении изменений в решение Ростовской-на-Дону городской Думы </w:t>
      </w:r>
      <w:r w:rsidRPr="00496DD2">
        <w:rPr>
          <w:sz w:val="28"/>
          <w:szCs w:val="28"/>
        </w:rPr>
        <w:t>«О</w:t>
      </w:r>
      <w:r>
        <w:rPr>
          <w:sz w:val="28"/>
          <w:szCs w:val="28"/>
        </w:rPr>
        <w:t>б</w:t>
      </w:r>
      <w:r w:rsidRPr="00496DD2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утверждении  «Положения об Управлении наружной рекламой</w:t>
      </w:r>
      <w:r w:rsidRPr="00496DD2">
        <w:rPr>
          <w:sz w:val="28"/>
          <w:szCs w:val="28"/>
        </w:rPr>
        <w:t xml:space="preserve"> города </w:t>
      </w:r>
      <w:r>
        <w:rPr>
          <w:sz w:val="28"/>
          <w:szCs w:val="28"/>
        </w:rPr>
        <w:br/>
      </w:r>
      <w:r w:rsidRPr="00496DD2">
        <w:rPr>
          <w:sz w:val="28"/>
          <w:szCs w:val="28"/>
        </w:rPr>
        <w:t>Ростова-на-Дону»</w:t>
      </w:r>
    </w:p>
    <w:p w:rsidR="0021348A" w:rsidRPr="00FB000B" w:rsidRDefault="0021348A" w:rsidP="008915D8">
      <w:pPr>
        <w:jc w:val="both"/>
        <w:rPr>
          <w:sz w:val="28"/>
          <w:szCs w:val="28"/>
        </w:rPr>
      </w:pPr>
    </w:p>
    <w:p w:rsidR="0021348A" w:rsidRPr="00FB000B" w:rsidRDefault="0021348A" w:rsidP="008915D8">
      <w:pPr>
        <w:ind w:firstLine="709"/>
        <w:jc w:val="both"/>
        <w:rPr>
          <w:rStyle w:val="Strong"/>
          <w:b w:val="0"/>
          <w:bCs w:val="0"/>
          <w:sz w:val="28"/>
          <w:szCs w:val="28"/>
        </w:rPr>
      </w:pPr>
      <w:r w:rsidRPr="00FB000B">
        <w:rPr>
          <w:sz w:val="28"/>
          <w:szCs w:val="28"/>
        </w:rPr>
        <w:t xml:space="preserve">В соответствии с Федеральным законом от 06.10.2003 № 131-ФЗ </w:t>
      </w:r>
      <w:r w:rsidRPr="00FB000B"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Федеральным законом от 13.03.2006 № 38-ФЗ «О рекламе», руководствуясь статьями 39, 41 Устава города Ростова-на-Дону, </w:t>
      </w:r>
      <w:r w:rsidRPr="00FB000B">
        <w:rPr>
          <w:rStyle w:val="Strong"/>
          <w:b w:val="0"/>
          <w:bCs w:val="0"/>
          <w:sz w:val="28"/>
          <w:szCs w:val="28"/>
        </w:rPr>
        <w:t>городская Дума</w:t>
      </w:r>
    </w:p>
    <w:p w:rsidR="0021348A" w:rsidRPr="00FB000B" w:rsidRDefault="0021348A" w:rsidP="008915D8">
      <w:pPr>
        <w:ind w:firstLine="709"/>
        <w:jc w:val="both"/>
        <w:rPr>
          <w:rStyle w:val="Strong"/>
          <w:b w:val="0"/>
          <w:bCs w:val="0"/>
          <w:sz w:val="28"/>
          <w:szCs w:val="28"/>
        </w:rPr>
      </w:pPr>
    </w:p>
    <w:p w:rsidR="0021348A" w:rsidRPr="00FB000B" w:rsidRDefault="0021348A" w:rsidP="008915D8">
      <w:pPr>
        <w:ind w:firstLine="540"/>
        <w:jc w:val="center"/>
        <w:rPr>
          <w:rStyle w:val="Strong"/>
          <w:b w:val="0"/>
          <w:bCs w:val="0"/>
          <w:sz w:val="28"/>
          <w:szCs w:val="28"/>
        </w:rPr>
      </w:pPr>
      <w:r w:rsidRPr="00FB000B">
        <w:rPr>
          <w:rStyle w:val="Strong"/>
          <w:b w:val="0"/>
          <w:bCs w:val="0"/>
          <w:sz w:val="28"/>
          <w:szCs w:val="28"/>
        </w:rPr>
        <w:t>РЕШИЛА:</w:t>
      </w:r>
    </w:p>
    <w:p w:rsidR="0021348A" w:rsidRPr="00FB000B" w:rsidRDefault="0021348A" w:rsidP="008915D8">
      <w:pPr>
        <w:ind w:firstLine="540"/>
        <w:jc w:val="center"/>
        <w:rPr>
          <w:rStyle w:val="Strong"/>
          <w:b w:val="0"/>
          <w:bCs w:val="0"/>
          <w:sz w:val="28"/>
          <w:szCs w:val="28"/>
        </w:rPr>
      </w:pPr>
    </w:p>
    <w:p w:rsidR="0021348A" w:rsidRPr="00FB000B" w:rsidRDefault="0021348A" w:rsidP="008915D8">
      <w:pPr>
        <w:pStyle w:val="NoSpacing"/>
        <w:ind w:firstLine="709"/>
        <w:jc w:val="both"/>
        <w:rPr>
          <w:rStyle w:val="Strong"/>
          <w:b w:val="0"/>
          <w:bCs w:val="0"/>
          <w:sz w:val="28"/>
          <w:szCs w:val="28"/>
        </w:rPr>
      </w:pPr>
      <w:r w:rsidRPr="00FB000B">
        <w:rPr>
          <w:rStyle w:val="Strong"/>
          <w:b w:val="0"/>
          <w:bCs w:val="0"/>
          <w:sz w:val="28"/>
          <w:szCs w:val="28"/>
        </w:rPr>
        <w:t>1.  </w:t>
      </w:r>
      <w:r w:rsidRPr="00655643">
        <w:rPr>
          <w:rStyle w:val="Strong"/>
          <w:b w:val="0"/>
          <w:bCs w:val="0"/>
          <w:sz w:val="28"/>
          <w:szCs w:val="28"/>
        </w:rPr>
        <w:t xml:space="preserve">Внести в решение Ростовской-на-Дону городской Думы от </w:t>
      </w:r>
      <w:r>
        <w:rPr>
          <w:sz w:val="28"/>
          <w:szCs w:val="28"/>
        </w:rPr>
        <w:t>20</w:t>
      </w:r>
      <w:r w:rsidRPr="00655643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655643">
        <w:rPr>
          <w:sz w:val="28"/>
          <w:szCs w:val="28"/>
        </w:rPr>
        <w:t>.201</w:t>
      </w:r>
      <w:r>
        <w:rPr>
          <w:sz w:val="28"/>
          <w:szCs w:val="28"/>
        </w:rPr>
        <w:t>1 № 220</w:t>
      </w:r>
      <w:r w:rsidRPr="00655643">
        <w:rPr>
          <w:sz w:val="28"/>
          <w:szCs w:val="28"/>
        </w:rPr>
        <w:t xml:space="preserve"> «О</w:t>
      </w:r>
      <w:r>
        <w:rPr>
          <w:sz w:val="28"/>
          <w:szCs w:val="28"/>
        </w:rPr>
        <w:t>б</w:t>
      </w:r>
      <w:r w:rsidRPr="00655643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утверждении</w:t>
      </w:r>
      <w:r w:rsidRPr="00655643">
        <w:rPr>
          <w:sz w:val="28"/>
          <w:szCs w:val="28"/>
        </w:rPr>
        <w:t xml:space="preserve"> «Положения о</w:t>
      </w:r>
      <w:r>
        <w:rPr>
          <w:sz w:val="28"/>
          <w:szCs w:val="28"/>
        </w:rPr>
        <w:t>б</w:t>
      </w:r>
      <w:r w:rsidRPr="006556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Управлении наружной рекламой </w:t>
      </w:r>
      <w:r w:rsidRPr="00655643">
        <w:rPr>
          <w:sz w:val="28"/>
          <w:szCs w:val="28"/>
        </w:rPr>
        <w:t xml:space="preserve"> города Ростова-на-Дону» следующие изменения:</w:t>
      </w:r>
      <w:r w:rsidRPr="00FB000B">
        <w:rPr>
          <w:sz w:val="28"/>
          <w:szCs w:val="28"/>
        </w:rPr>
        <w:t xml:space="preserve"> </w:t>
      </w:r>
    </w:p>
    <w:p w:rsidR="0021348A" w:rsidRDefault="0021348A" w:rsidP="008915D8">
      <w:pPr>
        <w:pStyle w:val="NoSpacing"/>
        <w:ind w:firstLine="709"/>
        <w:jc w:val="both"/>
        <w:rPr>
          <w:rStyle w:val="Strong"/>
          <w:b w:val="0"/>
          <w:bCs w:val="0"/>
          <w:sz w:val="28"/>
          <w:szCs w:val="28"/>
        </w:rPr>
      </w:pPr>
      <w:r>
        <w:rPr>
          <w:rStyle w:val="Strong"/>
          <w:b w:val="0"/>
          <w:bCs w:val="0"/>
          <w:sz w:val="28"/>
          <w:szCs w:val="28"/>
        </w:rPr>
        <w:t xml:space="preserve">в приложении </w:t>
      </w:r>
    </w:p>
    <w:p w:rsidR="0021348A" w:rsidRDefault="0021348A" w:rsidP="008915D8">
      <w:pPr>
        <w:pStyle w:val="NoSpacing"/>
        <w:ind w:firstLine="709"/>
        <w:jc w:val="both"/>
        <w:rPr>
          <w:rStyle w:val="Strong"/>
          <w:b w:val="0"/>
          <w:bCs w:val="0"/>
          <w:sz w:val="28"/>
          <w:szCs w:val="28"/>
        </w:rPr>
      </w:pPr>
      <w:r>
        <w:rPr>
          <w:rStyle w:val="Strong"/>
          <w:b w:val="0"/>
          <w:bCs w:val="0"/>
          <w:sz w:val="28"/>
          <w:szCs w:val="28"/>
        </w:rPr>
        <w:t>1) в разделе 1:</w:t>
      </w:r>
    </w:p>
    <w:p w:rsidR="0021348A" w:rsidRPr="004450D0" w:rsidRDefault="0021348A" w:rsidP="008915D8">
      <w:pPr>
        <w:ind w:firstLine="709"/>
        <w:jc w:val="both"/>
        <w:rPr>
          <w:rStyle w:val="Strong"/>
          <w:b w:val="0"/>
          <w:bCs w:val="0"/>
          <w:sz w:val="28"/>
          <w:szCs w:val="28"/>
        </w:rPr>
      </w:pPr>
      <w:r>
        <w:rPr>
          <w:rStyle w:val="Strong"/>
          <w:b w:val="0"/>
          <w:bCs w:val="0"/>
          <w:sz w:val="28"/>
          <w:szCs w:val="28"/>
        </w:rPr>
        <w:t xml:space="preserve">в пункте 1.11 после слов </w:t>
      </w:r>
      <w:r w:rsidRPr="00545C68">
        <w:rPr>
          <w:rStyle w:val="Strong"/>
          <w:b w:val="0"/>
          <w:bCs w:val="0"/>
          <w:sz w:val="28"/>
          <w:szCs w:val="28"/>
        </w:rPr>
        <w:t>«</w:t>
      </w:r>
      <w:r w:rsidRPr="00545C68">
        <w:rPr>
          <w:sz w:val="28"/>
          <w:szCs w:val="28"/>
          <w:shd w:val="clear" w:color="auto" w:fill="FFFFFF"/>
        </w:rPr>
        <w:t>Ростов-на-Дону, ул.</w:t>
      </w:r>
      <w:r w:rsidRPr="00545C68">
        <w:rPr>
          <w:rStyle w:val="Strong"/>
          <w:b w:val="0"/>
          <w:bCs w:val="0"/>
          <w:sz w:val="28"/>
          <w:szCs w:val="28"/>
        </w:rPr>
        <w:t>»</w:t>
      </w:r>
      <w:r>
        <w:rPr>
          <w:rStyle w:val="Strong"/>
          <w:b w:val="0"/>
          <w:bCs w:val="0"/>
          <w:sz w:val="28"/>
          <w:szCs w:val="28"/>
        </w:rPr>
        <w:t xml:space="preserve"> слова «</w:t>
      </w:r>
      <w:r>
        <w:rPr>
          <w:sz w:val="28"/>
          <w:szCs w:val="28"/>
        </w:rPr>
        <w:t>Большая Садовая</w:t>
      </w:r>
      <w:r w:rsidRPr="004450D0">
        <w:rPr>
          <w:sz w:val="28"/>
          <w:szCs w:val="28"/>
        </w:rPr>
        <w:t xml:space="preserve">, </w:t>
      </w:r>
      <w:r>
        <w:rPr>
          <w:sz w:val="28"/>
          <w:szCs w:val="28"/>
        </w:rPr>
        <w:t>78» заменить словами «Шаумяна</w:t>
      </w:r>
      <w:r w:rsidRPr="004450D0">
        <w:rPr>
          <w:sz w:val="28"/>
          <w:szCs w:val="28"/>
        </w:rPr>
        <w:t xml:space="preserve">, </w:t>
      </w:r>
      <w:r>
        <w:rPr>
          <w:sz w:val="28"/>
          <w:szCs w:val="28"/>
        </w:rPr>
        <w:t>67».</w:t>
      </w:r>
    </w:p>
    <w:p w:rsidR="0021348A" w:rsidRDefault="0021348A" w:rsidP="008915D8">
      <w:pPr>
        <w:pStyle w:val="NoSpacing"/>
        <w:ind w:firstLine="709"/>
        <w:jc w:val="both"/>
        <w:rPr>
          <w:rStyle w:val="Strong"/>
          <w:b w:val="0"/>
          <w:bCs w:val="0"/>
          <w:sz w:val="28"/>
          <w:szCs w:val="28"/>
        </w:rPr>
      </w:pPr>
      <w:r>
        <w:rPr>
          <w:rStyle w:val="Strong"/>
          <w:b w:val="0"/>
          <w:bCs w:val="0"/>
          <w:sz w:val="28"/>
          <w:szCs w:val="28"/>
        </w:rPr>
        <w:t>2) в разделе 2</w:t>
      </w:r>
      <w:r w:rsidRPr="00FB000B">
        <w:rPr>
          <w:rStyle w:val="Strong"/>
          <w:b w:val="0"/>
          <w:bCs w:val="0"/>
          <w:sz w:val="28"/>
          <w:szCs w:val="28"/>
        </w:rPr>
        <w:t>:</w:t>
      </w:r>
    </w:p>
    <w:p w:rsidR="0021348A" w:rsidRDefault="0021348A" w:rsidP="008915D8">
      <w:pPr>
        <w:pStyle w:val="NoSpacing"/>
        <w:ind w:firstLine="709"/>
        <w:jc w:val="both"/>
        <w:rPr>
          <w:rStyle w:val="Strong"/>
          <w:b w:val="0"/>
          <w:bCs w:val="0"/>
          <w:sz w:val="28"/>
          <w:szCs w:val="28"/>
        </w:rPr>
      </w:pPr>
      <w:r>
        <w:rPr>
          <w:rStyle w:val="Strong"/>
          <w:b w:val="0"/>
          <w:bCs w:val="0"/>
          <w:sz w:val="28"/>
          <w:szCs w:val="28"/>
        </w:rPr>
        <w:t>абзац двадцать второй пункта 2.3 изложить в следующей редакции:</w:t>
      </w:r>
    </w:p>
    <w:p w:rsidR="0021348A" w:rsidRPr="0006699C" w:rsidRDefault="0021348A" w:rsidP="000669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B788C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«-</w:t>
      </w:r>
      <w:r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B788C">
        <w:rPr>
          <w:rFonts w:ascii="Times New Roman" w:hAnsi="Times New Roman" w:cs="Times New Roman"/>
          <w:sz w:val="28"/>
          <w:szCs w:val="28"/>
          <w:shd w:val="clear" w:color="auto" w:fill="FFFFFF"/>
        </w:rPr>
        <w:t>изготовление и размещение социальной рекламы муниципального образования "Город Ростов-на-Дону" на рекламных конструкциях</w:t>
      </w:r>
      <w:r w:rsidRPr="00420D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339966"/>
          <w:sz w:val="28"/>
          <w:szCs w:val="28"/>
          <w:shd w:val="clear" w:color="auto" w:fill="FFFFFF"/>
        </w:rPr>
        <w:br/>
      </w:r>
      <w:r w:rsidRPr="00EB78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изготовление и размещение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мобильных</w:t>
      </w:r>
      <w:r w:rsidRPr="00EB78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информационных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стендов,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EB788C">
        <w:rPr>
          <w:rFonts w:ascii="Times New Roman" w:hAnsi="Times New Roman" w:cs="Times New Roman"/>
          <w:sz w:val="28"/>
          <w:szCs w:val="28"/>
          <w:shd w:val="clear" w:color="auto" w:fill="FFFFFF"/>
        </w:rPr>
        <w:t>изготовление и размещение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них информации о деятельности органов местного самоуправления</w:t>
      </w:r>
      <w:r w:rsidRPr="00EB78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». </w:t>
      </w:r>
    </w:p>
    <w:p w:rsidR="0021348A" w:rsidRPr="00FB000B" w:rsidRDefault="0021348A" w:rsidP="008915D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000B">
        <w:rPr>
          <w:rFonts w:ascii="Times New Roman" w:hAnsi="Times New Roman" w:cs="Times New Roman"/>
          <w:sz w:val="28"/>
          <w:szCs w:val="28"/>
        </w:rPr>
        <w:t>2.  Настоящее решение вступает в силу со дня его официального опубликования.</w:t>
      </w:r>
    </w:p>
    <w:p w:rsidR="0021348A" w:rsidRPr="00DB6839" w:rsidRDefault="0021348A" w:rsidP="008915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000B">
        <w:rPr>
          <w:rFonts w:ascii="Times New Roman" w:hAnsi="Times New Roman" w:cs="Times New Roman"/>
          <w:sz w:val="28"/>
          <w:szCs w:val="28"/>
        </w:rPr>
        <w:t xml:space="preserve">3.  Контроль за исполнением настоящего решения возложить </w:t>
      </w:r>
      <w:r w:rsidRPr="00FB000B">
        <w:rPr>
          <w:rFonts w:ascii="Times New Roman" w:hAnsi="Times New Roman" w:cs="Times New Roman"/>
          <w:sz w:val="28"/>
          <w:szCs w:val="28"/>
        </w:rPr>
        <w:br/>
        <w:t xml:space="preserve">на постоянную комиссию </w:t>
      </w:r>
      <w:r w:rsidRPr="00DB6839">
        <w:rPr>
          <w:rFonts w:ascii="Times New Roman" w:hAnsi="Times New Roman" w:cs="Times New Roman"/>
          <w:sz w:val="28"/>
          <w:szCs w:val="28"/>
        </w:rPr>
        <w:t>по местному самоуправлению, информационной политике и связям с общественностью (А.В. Лященко).</w:t>
      </w:r>
    </w:p>
    <w:p w:rsidR="0021348A" w:rsidRDefault="0021348A" w:rsidP="008915D8">
      <w:pPr>
        <w:widowControl w:val="0"/>
        <w:autoSpaceDE w:val="0"/>
        <w:jc w:val="both"/>
        <w:rPr>
          <w:sz w:val="28"/>
          <w:szCs w:val="28"/>
        </w:rPr>
      </w:pPr>
    </w:p>
    <w:p w:rsidR="0021348A" w:rsidRPr="00FB000B" w:rsidRDefault="0021348A" w:rsidP="008915D8">
      <w:pPr>
        <w:widowControl w:val="0"/>
        <w:autoSpaceDE w:val="0"/>
        <w:jc w:val="both"/>
        <w:rPr>
          <w:sz w:val="28"/>
          <w:szCs w:val="28"/>
        </w:rPr>
      </w:pPr>
      <w:r w:rsidRPr="00FB000B">
        <w:rPr>
          <w:sz w:val="28"/>
          <w:szCs w:val="28"/>
        </w:rPr>
        <w:t>Председатель городской Думы -</w:t>
      </w:r>
    </w:p>
    <w:p w:rsidR="0021348A" w:rsidRPr="004450D0" w:rsidRDefault="0021348A" w:rsidP="008915D8">
      <w:pPr>
        <w:widowControl w:val="0"/>
        <w:autoSpaceDE w:val="0"/>
        <w:jc w:val="both"/>
        <w:rPr>
          <w:sz w:val="28"/>
          <w:szCs w:val="28"/>
        </w:rPr>
      </w:pPr>
      <w:r w:rsidRPr="00FB000B">
        <w:rPr>
          <w:sz w:val="28"/>
          <w:szCs w:val="28"/>
        </w:rPr>
        <w:t>глава города Ростова-на-Дону</w:t>
      </w:r>
      <w:r w:rsidRPr="00FB000B">
        <w:rPr>
          <w:sz w:val="28"/>
          <w:szCs w:val="28"/>
        </w:rPr>
        <w:tab/>
      </w:r>
      <w:r w:rsidRPr="00FB000B">
        <w:rPr>
          <w:sz w:val="28"/>
          <w:szCs w:val="28"/>
        </w:rPr>
        <w:tab/>
      </w:r>
      <w:r w:rsidRPr="00FB000B">
        <w:rPr>
          <w:sz w:val="28"/>
          <w:szCs w:val="28"/>
        </w:rPr>
        <w:tab/>
      </w:r>
      <w:r w:rsidRPr="00FB000B">
        <w:rPr>
          <w:sz w:val="28"/>
          <w:szCs w:val="28"/>
        </w:rPr>
        <w:tab/>
      </w:r>
      <w:r w:rsidRPr="00FB000B">
        <w:rPr>
          <w:sz w:val="28"/>
          <w:szCs w:val="28"/>
        </w:rPr>
        <w:tab/>
      </w:r>
      <w:r w:rsidRPr="00FB000B">
        <w:rPr>
          <w:sz w:val="28"/>
          <w:szCs w:val="28"/>
        </w:rPr>
        <w:tab/>
        <w:t xml:space="preserve">        З.В. Неярохина</w:t>
      </w:r>
    </w:p>
    <w:p w:rsidR="0021348A" w:rsidRDefault="0021348A" w:rsidP="00FB000B">
      <w:pPr>
        <w:jc w:val="both"/>
        <w:rPr>
          <w:sz w:val="22"/>
          <w:szCs w:val="22"/>
        </w:rPr>
      </w:pPr>
    </w:p>
    <w:p w:rsidR="0021348A" w:rsidRPr="00FB000B" w:rsidRDefault="0021348A" w:rsidP="00FB000B">
      <w:pPr>
        <w:jc w:val="both"/>
        <w:rPr>
          <w:sz w:val="22"/>
          <w:szCs w:val="22"/>
        </w:rPr>
      </w:pPr>
      <w:r w:rsidRPr="00FB000B">
        <w:rPr>
          <w:sz w:val="22"/>
          <w:szCs w:val="22"/>
        </w:rPr>
        <w:t xml:space="preserve">Проект вносит Управление </w:t>
      </w:r>
    </w:p>
    <w:p w:rsidR="0021348A" w:rsidRPr="00FB000B" w:rsidRDefault="0021348A" w:rsidP="00FB000B">
      <w:pPr>
        <w:jc w:val="both"/>
        <w:rPr>
          <w:sz w:val="22"/>
          <w:szCs w:val="22"/>
        </w:rPr>
      </w:pPr>
      <w:r w:rsidRPr="00FB000B">
        <w:rPr>
          <w:sz w:val="22"/>
          <w:szCs w:val="22"/>
        </w:rPr>
        <w:t xml:space="preserve">наружной рекламой </w:t>
      </w:r>
    </w:p>
    <w:p w:rsidR="0021348A" w:rsidRPr="008915D8" w:rsidRDefault="0021348A" w:rsidP="008915D8">
      <w:pPr>
        <w:jc w:val="both"/>
        <w:rPr>
          <w:sz w:val="22"/>
          <w:szCs w:val="22"/>
        </w:rPr>
      </w:pPr>
      <w:r w:rsidRPr="00FB000B">
        <w:t>города Ростова-на-Дону</w:t>
      </w:r>
    </w:p>
    <w:p w:rsidR="0021348A" w:rsidRPr="00FB000B" w:rsidRDefault="0021348A" w:rsidP="00FB000B">
      <w:pPr>
        <w:pStyle w:val="21"/>
      </w:pPr>
      <w:r w:rsidRPr="00FB000B">
        <w:t xml:space="preserve">Начальник Управления </w:t>
      </w:r>
    </w:p>
    <w:p w:rsidR="0021348A" w:rsidRPr="00FB000B" w:rsidRDefault="0021348A" w:rsidP="00FB000B">
      <w:pPr>
        <w:pStyle w:val="21"/>
      </w:pPr>
      <w:r w:rsidRPr="00FB000B">
        <w:t xml:space="preserve">наружной рекламой </w:t>
      </w:r>
    </w:p>
    <w:p w:rsidR="0021348A" w:rsidRPr="00FB000B" w:rsidRDefault="0021348A" w:rsidP="00FB000B">
      <w:pPr>
        <w:pStyle w:val="21"/>
      </w:pPr>
      <w:r w:rsidRPr="00FB000B">
        <w:t>города Ростова-на-Дону</w:t>
      </w:r>
      <w:r w:rsidRPr="00FB000B">
        <w:tab/>
      </w:r>
      <w:r w:rsidRPr="00FB000B">
        <w:tab/>
      </w:r>
      <w:r w:rsidRPr="00FB000B">
        <w:tab/>
      </w:r>
      <w:r w:rsidRPr="00FB000B">
        <w:tab/>
      </w:r>
      <w:r w:rsidRPr="00FB000B">
        <w:tab/>
        <w:t xml:space="preserve">                Д.В. Варнавский</w:t>
      </w:r>
    </w:p>
    <w:p w:rsidR="0021348A" w:rsidRPr="00FB000B" w:rsidRDefault="0021348A" w:rsidP="00FB000B">
      <w:pPr>
        <w:ind w:firstLine="567"/>
        <w:jc w:val="both"/>
        <w:rPr>
          <w:sz w:val="28"/>
          <w:szCs w:val="28"/>
        </w:rPr>
      </w:pPr>
    </w:p>
    <w:p w:rsidR="0021348A" w:rsidRPr="00FB000B" w:rsidRDefault="0021348A" w:rsidP="00FB000B">
      <w:pPr>
        <w:pStyle w:val="NoSpacing"/>
        <w:rPr>
          <w:sz w:val="28"/>
          <w:szCs w:val="28"/>
        </w:rPr>
      </w:pPr>
      <w:r w:rsidRPr="00FB000B">
        <w:rPr>
          <w:sz w:val="28"/>
          <w:szCs w:val="28"/>
        </w:rPr>
        <w:t xml:space="preserve">Согласовывают: </w:t>
      </w:r>
    </w:p>
    <w:p w:rsidR="0021348A" w:rsidRPr="00FB000B" w:rsidRDefault="0021348A" w:rsidP="00FB000B">
      <w:pPr>
        <w:pStyle w:val="NoSpacing"/>
        <w:rPr>
          <w:sz w:val="28"/>
          <w:szCs w:val="28"/>
        </w:rPr>
      </w:pPr>
    </w:p>
    <w:tbl>
      <w:tblPr>
        <w:tblW w:w="9781" w:type="dxa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27"/>
        <w:gridCol w:w="4454"/>
      </w:tblGrid>
      <w:tr w:rsidR="0021348A" w:rsidRPr="00FB000B">
        <w:tc>
          <w:tcPr>
            <w:tcW w:w="5327" w:type="dxa"/>
          </w:tcPr>
          <w:p w:rsidR="0021348A" w:rsidRPr="00FB000B" w:rsidRDefault="0021348A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Заместитель главы Администрации </w:t>
            </w:r>
          </w:p>
          <w:p w:rsidR="0021348A" w:rsidRPr="00FB000B" w:rsidRDefault="0021348A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города Ростова-на-Дону </w:t>
            </w:r>
          </w:p>
          <w:p w:rsidR="0021348A" w:rsidRPr="00FB000B" w:rsidRDefault="0021348A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>по строительству и архитектуре</w:t>
            </w:r>
          </w:p>
        </w:tc>
        <w:tc>
          <w:tcPr>
            <w:tcW w:w="4454" w:type="dxa"/>
          </w:tcPr>
          <w:p w:rsidR="0021348A" w:rsidRPr="00FB000B" w:rsidRDefault="0021348A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21348A" w:rsidRPr="00FB000B" w:rsidRDefault="0021348A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21348A" w:rsidRPr="00FB000B" w:rsidRDefault="0021348A" w:rsidP="00FB000B">
            <w:pPr>
              <w:ind w:firstLine="709"/>
              <w:jc w:val="right"/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>А.В. Дикун</w:t>
            </w:r>
          </w:p>
          <w:p w:rsidR="0021348A" w:rsidRPr="00FB000B" w:rsidRDefault="0021348A" w:rsidP="00FB000B">
            <w:pPr>
              <w:ind w:firstLine="709"/>
              <w:jc w:val="right"/>
              <w:rPr>
                <w:sz w:val="28"/>
                <w:szCs w:val="28"/>
              </w:rPr>
            </w:pPr>
          </w:p>
        </w:tc>
      </w:tr>
      <w:tr w:rsidR="0021348A" w:rsidRPr="00FB000B">
        <w:tc>
          <w:tcPr>
            <w:tcW w:w="5327" w:type="dxa"/>
          </w:tcPr>
          <w:p w:rsidR="0021348A" w:rsidRDefault="0021348A" w:rsidP="004450D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по вопросам муниципальной службы и кадров Администрации города </w:t>
            </w:r>
          </w:p>
          <w:p w:rsidR="0021348A" w:rsidRDefault="0021348A" w:rsidP="004450D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Ростова-на-Дону</w:t>
            </w:r>
          </w:p>
          <w:p w:rsidR="0021348A" w:rsidRPr="00FB000B" w:rsidRDefault="0021348A" w:rsidP="00FB000B">
            <w:pPr>
              <w:rPr>
                <w:sz w:val="28"/>
                <w:szCs w:val="28"/>
              </w:rPr>
            </w:pPr>
          </w:p>
        </w:tc>
        <w:tc>
          <w:tcPr>
            <w:tcW w:w="4454" w:type="dxa"/>
          </w:tcPr>
          <w:p w:rsidR="0021348A" w:rsidRPr="00FB000B" w:rsidRDefault="0021348A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21348A" w:rsidRPr="00FB000B" w:rsidRDefault="0021348A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21348A" w:rsidRDefault="0021348A" w:rsidP="004450D0">
            <w:pPr>
              <w:ind w:firstLine="709"/>
              <w:jc w:val="right"/>
              <w:rPr>
                <w:sz w:val="28"/>
                <w:szCs w:val="28"/>
              </w:rPr>
            </w:pPr>
          </w:p>
          <w:p w:rsidR="0021348A" w:rsidRPr="00FB000B" w:rsidRDefault="0021348A" w:rsidP="004450D0">
            <w:pPr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 Рудник</w:t>
            </w:r>
          </w:p>
        </w:tc>
      </w:tr>
      <w:tr w:rsidR="0021348A" w:rsidRPr="00FB000B">
        <w:tc>
          <w:tcPr>
            <w:tcW w:w="5327" w:type="dxa"/>
          </w:tcPr>
          <w:p w:rsidR="0021348A" w:rsidRPr="00FB000B" w:rsidRDefault="0021348A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Начальник правового управления Администрации </w:t>
            </w:r>
          </w:p>
          <w:p w:rsidR="0021348A" w:rsidRPr="00FB000B" w:rsidRDefault="0021348A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>города Ростова-на-Дону</w:t>
            </w:r>
          </w:p>
        </w:tc>
        <w:tc>
          <w:tcPr>
            <w:tcW w:w="4454" w:type="dxa"/>
          </w:tcPr>
          <w:p w:rsidR="0021348A" w:rsidRPr="00FB000B" w:rsidRDefault="0021348A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21348A" w:rsidRPr="00FB000B" w:rsidRDefault="0021348A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21348A" w:rsidRPr="00FB000B" w:rsidRDefault="0021348A" w:rsidP="00FB000B">
            <w:pPr>
              <w:ind w:firstLine="709"/>
              <w:jc w:val="right"/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>Н.А. Зусикова</w:t>
            </w:r>
          </w:p>
          <w:p w:rsidR="0021348A" w:rsidRPr="00FB000B" w:rsidRDefault="0021348A" w:rsidP="00FB000B">
            <w:pPr>
              <w:ind w:firstLine="709"/>
              <w:jc w:val="right"/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 </w:t>
            </w:r>
          </w:p>
        </w:tc>
      </w:tr>
      <w:tr w:rsidR="0021348A" w:rsidRPr="00FB000B">
        <w:tc>
          <w:tcPr>
            <w:tcW w:w="5327" w:type="dxa"/>
          </w:tcPr>
          <w:p w:rsidR="0021348A" w:rsidRPr="00FB000B" w:rsidRDefault="0021348A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Заместитель главы Администрации </w:t>
            </w:r>
          </w:p>
          <w:p w:rsidR="0021348A" w:rsidRPr="00FB000B" w:rsidRDefault="0021348A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города Ростова-на-Дону </w:t>
            </w:r>
          </w:p>
          <w:p w:rsidR="0021348A" w:rsidRPr="00FB000B" w:rsidRDefault="0021348A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 xml:space="preserve">по организационно-правовым </w:t>
            </w:r>
          </w:p>
          <w:p w:rsidR="0021348A" w:rsidRPr="00FB000B" w:rsidRDefault="0021348A" w:rsidP="00FB000B">
            <w:pPr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>и кадровым вопросам</w:t>
            </w:r>
          </w:p>
        </w:tc>
        <w:tc>
          <w:tcPr>
            <w:tcW w:w="4454" w:type="dxa"/>
          </w:tcPr>
          <w:p w:rsidR="0021348A" w:rsidRPr="00FB000B" w:rsidRDefault="0021348A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21348A" w:rsidRPr="00FB000B" w:rsidRDefault="0021348A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21348A" w:rsidRPr="00FB000B" w:rsidRDefault="0021348A" w:rsidP="00FB000B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21348A" w:rsidRPr="00FB000B" w:rsidRDefault="0021348A" w:rsidP="00FB000B">
            <w:pPr>
              <w:ind w:firstLine="709"/>
              <w:jc w:val="right"/>
              <w:rPr>
                <w:sz w:val="28"/>
                <w:szCs w:val="28"/>
              </w:rPr>
            </w:pPr>
            <w:r w:rsidRPr="00FB000B">
              <w:rPr>
                <w:sz w:val="28"/>
                <w:szCs w:val="28"/>
              </w:rPr>
              <w:t>А.Г. Новицкий</w:t>
            </w:r>
          </w:p>
        </w:tc>
      </w:tr>
    </w:tbl>
    <w:p w:rsidR="0021348A" w:rsidRPr="00FB000B" w:rsidRDefault="0021348A" w:rsidP="00FB000B">
      <w:pPr>
        <w:rPr>
          <w:sz w:val="28"/>
          <w:szCs w:val="28"/>
        </w:rPr>
      </w:pPr>
    </w:p>
    <w:sectPr w:rsidR="0021348A" w:rsidRPr="00FB000B" w:rsidSect="00480D12">
      <w:footerReference w:type="default" r:id="rId7"/>
      <w:pgSz w:w="11907" w:h="16840" w:code="9"/>
      <w:pgMar w:top="1134" w:right="567" w:bottom="1134" w:left="1701" w:header="567" w:footer="442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348A" w:rsidRDefault="0021348A">
      <w:r>
        <w:separator/>
      </w:r>
    </w:p>
  </w:endnote>
  <w:endnote w:type="continuationSeparator" w:id="1">
    <w:p w:rsidR="0021348A" w:rsidRDefault="002134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8A" w:rsidRDefault="0021348A" w:rsidP="00BD213F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1348A" w:rsidRDefault="0021348A" w:rsidP="00BD213F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348A" w:rsidRDefault="0021348A">
      <w:r>
        <w:separator/>
      </w:r>
    </w:p>
  </w:footnote>
  <w:footnote w:type="continuationSeparator" w:id="1">
    <w:p w:rsidR="0021348A" w:rsidRDefault="002134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4735E"/>
    <w:multiLevelType w:val="hybridMultilevel"/>
    <w:tmpl w:val="2C88E462"/>
    <w:lvl w:ilvl="0" w:tplc="17D0F276">
      <w:start w:val="1"/>
      <w:numFmt w:val="decimal"/>
      <w:lvlText w:val="%1."/>
      <w:lvlJc w:val="left"/>
      <w:pPr>
        <w:ind w:left="2013" w:hanging="10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31AE19B9"/>
    <w:multiLevelType w:val="hybridMultilevel"/>
    <w:tmpl w:val="49B07398"/>
    <w:lvl w:ilvl="0" w:tplc="A6FA611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CE47F02"/>
    <w:multiLevelType w:val="hybridMultilevel"/>
    <w:tmpl w:val="B9BE5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E13B2A"/>
    <w:multiLevelType w:val="hybridMultilevel"/>
    <w:tmpl w:val="AB464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E505B7"/>
    <w:multiLevelType w:val="hybridMultilevel"/>
    <w:tmpl w:val="0F7A384E"/>
    <w:lvl w:ilvl="0" w:tplc="969A322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defaultTabStop w:val="720"/>
  <w:consecutiveHyphenLimit w:val="2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0E8"/>
    <w:rsid w:val="00000BDB"/>
    <w:rsid w:val="00002BC0"/>
    <w:rsid w:val="00003097"/>
    <w:rsid w:val="00004160"/>
    <w:rsid w:val="0000453F"/>
    <w:rsid w:val="000059A8"/>
    <w:rsid w:val="00011EEF"/>
    <w:rsid w:val="00012A5D"/>
    <w:rsid w:val="00013BB1"/>
    <w:rsid w:val="00015B03"/>
    <w:rsid w:val="000171A2"/>
    <w:rsid w:val="00017ECA"/>
    <w:rsid w:val="000202D4"/>
    <w:rsid w:val="00021851"/>
    <w:rsid w:val="00022966"/>
    <w:rsid w:val="00024090"/>
    <w:rsid w:val="0002462B"/>
    <w:rsid w:val="000254CE"/>
    <w:rsid w:val="000259F8"/>
    <w:rsid w:val="00026839"/>
    <w:rsid w:val="0003010A"/>
    <w:rsid w:val="00030580"/>
    <w:rsid w:val="00031D9C"/>
    <w:rsid w:val="000321B3"/>
    <w:rsid w:val="000329E3"/>
    <w:rsid w:val="00033828"/>
    <w:rsid w:val="000377B0"/>
    <w:rsid w:val="000403A9"/>
    <w:rsid w:val="00042302"/>
    <w:rsid w:val="00042F43"/>
    <w:rsid w:val="0004324B"/>
    <w:rsid w:val="00045849"/>
    <w:rsid w:val="0004685E"/>
    <w:rsid w:val="0004748C"/>
    <w:rsid w:val="00051556"/>
    <w:rsid w:val="00053128"/>
    <w:rsid w:val="0005317F"/>
    <w:rsid w:val="00054FFB"/>
    <w:rsid w:val="00055350"/>
    <w:rsid w:val="00060C6E"/>
    <w:rsid w:val="00060F8A"/>
    <w:rsid w:val="00064108"/>
    <w:rsid w:val="00064CA3"/>
    <w:rsid w:val="00065D25"/>
    <w:rsid w:val="00066185"/>
    <w:rsid w:val="0006699C"/>
    <w:rsid w:val="00066DEF"/>
    <w:rsid w:val="0007029B"/>
    <w:rsid w:val="00070873"/>
    <w:rsid w:val="000727B5"/>
    <w:rsid w:val="0007311C"/>
    <w:rsid w:val="00075389"/>
    <w:rsid w:val="00075AD8"/>
    <w:rsid w:val="0007640C"/>
    <w:rsid w:val="00076743"/>
    <w:rsid w:val="00081521"/>
    <w:rsid w:val="0008188C"/>
    <w:rsid w:val="00081C9B"/>
    <w:rsid w:val="000829B0"/>
    <w:rsid w:val="0008336A"/>
    <w:rsid w:val="00085691"/>
    <w:rsid w:val="0008711A"/>
    <w:rsid w:val="000874C8"/>
    <w:rsid w:val="00091704"/>
    <w:rsid w:val="000917DF"/>
    <w:rsid w:val="00091BD7"/>
    <w:rsid w:val="00091EBB"/>
    <w:rsid w:val="000946AE"/>
    <w:rsid w:val="00095915"/>
    <w:rsid w:val="00096774"/>
    <w:rsid w:val="000967DE"/>
    <w:rsid w:val="0009726E"/>
    <w:rsid w:val="000A1444"/>
    <w:rsid w:val="000A1A47"/>
    <w:rsid w:val="000A418D"/>
    <w:rsid w:val="000A5A78"/>
    <w:rsid w:val="000A5A9C"/>
    <w:rsid w:val="000A70C0"/>
    <w:rsid w:val="000B0051"/>
    <w:rsid w:val="000B0E45"/>
    <w:rsid w:val="000B0F30"/>
    <w:rsid w:val="000B1F06"/>
    <w:rsid w:val="000B4ABD"/>
    <w:rsid w:val="000B4FAB"/>
    <w:rsid w:val="000B52DC"/>
    <w:rsid w:val="000B5BB3"/>
    <w:rsid w:val="000B71ED"/>
    <w:rsid w:val="000B7392"/>
    <w:rsid w:val="000C018A"/>
    <w:rsid w:val="000C0F0C"/>
    <w:rsid w:val="000C3B3E"/>
    <w:rsid w:val="000C47F8"/>
    <w:rsid w:val="000C5BF7"/>
    <w:rsid w:val="000C5F8A"/>
    <w:rsid w:val="000C61B5"/>
    <w:rsid w:val="000C6834"/>
    <w:rsid w:val="000D2AE4"/>
    <w:rsid w:val="000D2D3C"/>
    <w:rsid w:val="000E02D7"/>
    <w:rsid w:val="000E1490"/>
    <w:rsid w:val="000E16D6"/>
    <w:rsid w:val="000E1834"/>
    <w:rsid w:val="000E2B1B"/>
    <w:rsid w:val="000E45CA"/>
    <w:rsid w:val="000E5B2B"/>
    <w:rsid w:val="000E65F8"/>
    <w:rsid w:val="000E73BF"/>
    <w:rsid w:val="000F1BA8"/>
    <w:rsid w:val="000F1C6E"/>
    <w:rsid w:val="000F2377"/>
    <w:rsid w:val="000F2586"/>
    <w:rsid w:val="000F6070"/>
    <w:rsid w:val="001004A3"/>
    <w:rsid w:val="0010071C"/>
    <w:rsid w:val="0010285B"/>
    <w:rsid w:val="0010566F"/>
    <w:rsid w:val="001071D3"/>
    <w:rsid w:val="00107D51"/>
    <w:rsid w:val="00110840"/>
    <w:rsid w:val="00113581"/>
    <w:rsid w:val="00113CF8"/>
    <w:rsid w:val="0011426B"/>
    <w:rsid w:val="00114F77"/>
    <w:rsid w:val="001150D6"/>
    <w:rsid w:val="00115F7A"/>
    <w:rsid w:val="001164DF"/>
    <w:rsid w:val="00116696"/>
    <w:rsid w:val="001168A3"/>
    <w:rsid w:val="001178A7"/>
    <w:rsid w:val="00121E1A"/>
    <w:rsid w:val="00122034"/>
    <w:rsid w:val="00122FA3"/>
    <w:rsid w:val="00124A36"/>
    <w:rsid w:val="00125371"/>
    <w:rsid w:val="001255A8"/>
    <w:rsid w:val="00125672"/>
    <w:rsid w:val="00125B5D"/>
    <w:rsid w:val="0012641F"/>
    <w:rsid w:val="00127DDA"/>
    <w:rsid w:val="00130EE9"/>
    <w:rsid w:val="00132239"/>
    <w:rsid w:val="001356E1"/>
    <w:rsid w:val="0013788F"/>
    <w:rsid w:val="001379E0"/>
    <w:rsid w:val="001404C3"/>
    <w:rsid w:val="00141DEE"/>
    <w:rsid w:val="00142D00"/>
    <w:rsid w:val="00144068"/>
    <w:rsid w:val="001449FC"/>
    <w:rsid w:val="00145FF4"/>
    <w:rsid w:val="00147A7E"/>
    <w:rsid w:val="00150398"/>
    <w:rsid w:val="00152DFB"/>
    <w:rsid w:val="00153138"/>
    <w:rsid w:val="00154324"/>
    <w:rsid w:val="0015450F"/>
    <w:rsid w:val="00157E79"/>
    <w:rsid w:val="00160049"/>
    <w:rsid w:val="00160109"/>
    <w:rsid w:val="001620C6"/>
    <w:rsid w:val="00162B1A"/>
    <w:rsid w:val="0016358C"/>
    <w:rsid w:val="001648C5"/>
    <w:rsid w:val="00164E11"/>
    <w:rsid w:val="0016764B"/>
    <w:rsid w:val="00167705"/>
    <w:rsid w:val="00170D94"/>
    <w:rsid w:val="00171C90"/>
    <w:rsid w:val="00174AD2"/>
    <w:rsid w:val="00174B5C"/>
    <w:rsid w:val="00175137"/>
    <w:rsid w:val="00175544"/>
    <w:rsid w:val="00175A4F"/>
    <w:rsid w:val="00176537"/>
    <w:rsid w:val="00176C1D"/>
    <w:rsid w:val="00180F04"/>
    <w:rsid w:val="00181B55"/>
    <w:rsid w:val="00182B3C"/>
    <w:rsid w:val="00182DD9"/>
    <w:rsid w:val="001845B7"/>
    <w:rsid w:val="00185312"/>
    <w:rsid w:val="00186CBD"/>
    <w:rsid w:val="00192B38"/>
    <w:rsid w:val="0019525E"/>
    <w:rsid w:val="00196586"/>
    <w:rsid w:val="001A0113"/>
    <w:rsid w:val="001A110D"/>
    <w:rsid w:val="001A442A"/>
    <w:rsid w:val="001A6D42"/>
    <w:rsid w:val="001B11D4"/>
    <w:rsid w:val="001B2BD6"/>
    <w:rsid w:val="001B3B28"/>
    <w:rsid w:val="001B5A25"/>
    <w:rsid w:val="001B78D3"/>
    <w:rsid w:val="001B7EFC"/>
    <w:rsid w:val="001C05B1"/>
    <w:rsid w:val="001C0E4F"/>
    <w:rsid w:val="001C2AC2"/>
    <w:rsid w:val="001C36BA"/>
    <w:rsid w:val="001C409A"/>
    <w:rsid w:val="001C44B8"/>
    <w:rsid w:val="001C4994"/>
    <w:rsid w:val="001C6690"/>
    <w:rsid w:val="001C7A26"/>
    <w:rsid w:val="001C7C66"/>
    <w:rsid w:val="001D0D9C"/>
    <w:rsid w:val="001D1413"/>
    <w:rsid w:val="001D35C1"/>
    <w:rsid w:val="001D4214"/>
    <w:rsid w:val="001D51E5"/>
    <w:rsid w:val="001D5AB8"/>
    <w:rsid w:val="001D65C9"/>
    <w:rsid w:val="001D7E46"/>
    <w:rsid w:val="001E09C3"/>
    <w:rsid w:val="001E2D51"/>
    <w:rsid w:val="001E3483"/>
    <w:rsid w:val="001E39EB"/>
    <w:rsid w:val="001E3AF6"/>
    <w:rsid w:val="001E4E72"/>
    <w:rsid w:val="001E56E3"/>
    <w:rsid w:val="001E5EF0"/>
    <w:rsid w:val="001E656E"/>
    <w:rsid w:val="001E7E4C"/>
    <w:rsid w:val="001F043F"/>
    <w:rsid w:val="001F2BFF"/>
    <w:rsid w:val="001F2EE6"/>
    <w:rsid w:val="001F502B"/>
    <w:rsid w:val="001F5E4D"/>
    <w:rsid w:val="001F69E4"/>
    <w:rsid w:val="001F7476"/>
    <w:rsid w:val="001F7D0A"/>
    <w:rsid w:val="00202594"/>
    <w:rsid w:val="00202D43"/>
    <w:rsid w:val="00203CF5"/>
    <w:rsid w:val="002041EC"/>
    <w:rsid w:val="00204906"/>
    <w:rsid w:val="00204F26"/>
    <w:rsid w:val="00205402"/>
    <w:rsid w:val="0020550E"/>
    <w:rsid w:val="00205FDC"/>
    <w:rsid w:val="0020679C"/>
    <w:rsid w:val="00207895"/>
    <w:rsid w:val="002111BD"/>
    <w:rsid w:val="00212BE0"/>
    <w:rsid w:val="0021348A"/>
    <w:rsid w:val="00215981"/>
    <w:rsid w:val="00215B86"/>
    <w:rsid w:val="00217D9B"/>
    <w:rsid w:val="002213AC"/>
    <w:rsid w:val="00221B85"/>
    <w:rsid w:val="00221FE6"/>
    <w:rsid w:val="00222CD3"/>
    <w:rsid w:val="00222D0A"/>
    <w:rsid w:val="00226A83"/>
    <w:rsid w:val="002276E4"/>
    <w:rsid w:val="00230633"/>
    <w:rsid w:val="0023214F"/>
    <w:rsid w:val="002328CC"/>
    <w:rsid w:val="00232E24"/>
    <w:rsid w:val="00233F77"/>
    <w:rsid w:val="00234EDD"/>
    <w:rsid w:val="002373FC"/>
    <w:rsid w:val="00240DE2"/>
    <w:rsid w:val="002415FB"/>
    <w:rsid w:val="00241BCA"/>
    <w:rsid w:val="00243229"/>
    <w:rsid w:val="0024369E"/>
    <w:rsid w:val="00244313"/>
    <w:rsid w:val="002444B1"/>
    <w:rsid w:val="00245645"/>
    <w:rsid w:val="0024626D"/>
    <w:rsid w:val="00246BF5"/>
    <w:rsid w:val="002502D7"/>
    <w:rsid w:val="00250A65"/>
    <w:rsid w:val="00250F03"/>
    <w:rsid w:val="00251691"/>
    <w:rsid w:val="00251DEA"/>
    <w:rsid w:val="00252619"/>
    <w:rsid w:val="0025335D"/>
    <w:rsid w:val="002541F1"/>
    <w:rsid w:val="002545A6"/>
    <w:rsid w:val="0025537C"/>
    <w:rsid w:val="002559E9"/>
    <w:rsid w:val="00255FD9"/>
    <w:rsid w:val="00256DBB"/>
    <w:rsid w:val="0025726B"/>
    <w:rsid w:val="00260380"/>
    <w:rsid w:val="00260494"/>
    <w:rsid w:val="00260AE2"/>
    <w:rsid w:val="00260D05"/>
    <w:rsid w:val="002618DA"/>
    <w:rsid w:val="002618DC"/>
    <w:rsid w:val="00261FEC"/>
    <w:rsid w:val="002621AB"/>
    <w:rsid w:val="00262706"/>
    <w:rsid w:val="00262B0B"/>
    <w:rsid w:val="0026340F"/>
    <w:rsid w:val="00263864"/>
    <w:rsid w:val="00265E48"/>
    <w:rsid w:val="00266568"/>
    <w:rsid w:val="00266697"/>
    <w:rsid w:val="002703B0"/>
    <w:rsid w:val="00271C88"/>
    <w:rsid w:val="00273EA9"/>
    <w:rsid w:val="002744E7"/>
    <w:rsid w:val="00276B30"/>
    <w:rsid w:val="00277734"/>
    <w:rsid w:val="00280319"/>
    <w:rsid w:val="00280FD9"/>
    <w:rsid w:val="00281F5C"/>
    <w:rsid w:val="0028291A"/>
    <w:rsid w:val="00282BA6"/>
    <w:rsid w:val="00284527"/>
    <w:rsid w:val="00284B77"/>
    <w:rsid w:val="00285E21"/>
    <w:rsid w:val="00286B6A"/>
    <w:rsid w:val="00287381"/>
    <w:rsid w:val="002873A0"/>
    <w:rsid w:val="0028788D"/>
    <w:rsid w:val="00287B6B"/>
    <w:rsid w:val="00287CA4"/>
    <w:rsid w:val="00292D54"/>
    <w:rsid w:val="002938B0"/>
    <w:rsid w:val="0029551B"/>
    <w:rsid w:val="002957A7"/>
    <w:rsid w:val="00296221"/>
    <w:rsid w:val="00297A49"/>
    <w:rsid w:val="00297DEC"/>
    <w:rsid w:val="002A1369"/>
    <w:rsid w:val="002A1D3F"/>
    <w:rsid w:val="002A2D39"/>
    <w:rsid w:val="002A35D7"/>
    <w:rsid w:val="002A3937"/>
    <w:rsid w:val="002A4055"/>
    <w:rsid w:val="002A4174"/>
    <w:rsid w:val="002A72EF"/>
    <w:rsid w:val="002A7CE8"/>
    <w:rsid w:val="002A7E7E"/>
    <w:rsid w:val="002B0222"/>
    <w:rsid w:val="002B0301"/>
    <w:rsid w:val="002B03BD"/>
    <w:rsid w:val="002B1B70"/>
    <w:rsid w:val="002B1F4C"/>
    <w:rsid w:val="002B33C6"/>
    <w:rsid w:val="002B5DA2"/>
    <w:rsid w:val="002B7EB0"/>
    <w:rsid w:val="002C2116"/>
    <w:rsid w:val="002C3DB9"/>
    <w:rsid w:val="002C5DCF"/>
    <w:rsid w:val="002C6753"/>
    <w:rsid w:val="002C79F1"/>
    <w:rsid w:val="002D116F"/>
    <w:rsid w:val="002D11CF"/>
    <w:rsid w:val="002D1822"/>
    <w:rsid w:val="002D183A"/>
    <w:rsid w:val="002D2A63"/>
    <w:rsid w:val="002D4018"/>
    <w:rsid w:val="002D44D7"/>
    <w:rsid w:val="002D77EE"/>
    <w:rsid w:val="002D7B8D"/>
    <w:rsid w:val="002E094C"/>
    <w:rsid w:val="002E14E1"/>
    <w:rsid w:val="002E17E2"/>
    <w:rsid w:val="002E189E"/>
    <w:rsid w:val="002E18E5"/>
    <w:rsid w:val="002E2206"/>
    <w:rsid w:val="002E2A7E"/>
    <w:rsid w:val="002E2E92"/>
    <w:rsid w:val="002E6DA6"/>
    <w:rsid w:val="002E7BBE"/>
    <w:rsid w:val="002F0BEE"/>
    <w:rsid w:val="002F1B76"/>
    <w:rsid w:val="002F38F2"/>
    <w:rsid w:val="002F3B55"/>
    <w:rsid w:val="002F428D"/>
    <w:rsid w:val="002F4379"/>
    <w:rsid w:val="002F4CBC"/>
    <w:rsid w:val="002F5B36"/>
    <w:rsid w:val="002F6804"/>
    <w:rsid w:val="002F6F3D"/>
    <w:rsid w:val="002F7703"/>
    <w:rsid w:val="002F7B20"/>
    <w:rsid w:val="00300496"/>
    <w:rsid w:val="00301DD8"/>
    <w:rsid w:val="00303B2C"/>
    <w:rsid w:val="003049BC"/>
    <w:rsid w:val="00305275"/>
    <w:rsid w:val="00306A9D"/>
    <w:rsid w:val="003100C6"/>
    <w:rsid w:val="0031153A"/>
    <w:rsid w:val="00312E12"/>
    <w:rsid w:val="00314D4B"/>
    <w:rsid w:val="00315C56"/>
    <w:rsid w:val="00317248"/>
    <w:rsid w:val="003175AB"/>
    <w:rsid w:val="00320FB4"/>
    <w:rsid w:val="0032179E"/>
    <w:rsid w:val="00321BD9"/>
    <w:rsid w:val="003224F6"/>
    <w:rsid w:val="00324FA1"/>
    <w:rsid w:val="003251BE"/>
    <w:rsid w:val="00325F81"/>
    <w:rsid w:val="003262A7"/>
    <w:rsid w:val="00327040"/>
    <w:rsid w:val="00331340"/>
    <w:rsid w:val="00331A9B"/>
    <w:rsid w:val="00331E13"/>
    <w:rsid w:val="003324DD"/>
    <w:rsid w:val="003325B7"/>
    <w:rsid w:val="003326A1"/>
    <w:rsid w:val="003331B7"/>
    <w:rsid w:val="00333368"/>
    <w:rsid w:val="00333C7E"/>
    <w:rsid w:val="00335453"/>
    <w:rsid w:val="003378F7"/>
    <w:rsid w:val="00341085"/>
    <w:rsid w:val="003411D6"/>
    <w:rsid w:val="00342CAA"/>
    <w:rsid w:val="00343967"/>
    <w:rsid w:val="00344440"/>
    <w:rsid w:val="00344729"/>
    <w:rsid w:val="00344FAF"/>
    <w:rsid w:val="003465AB"/>
    <w:rsid w:val="00346AC0"/>
    <w:rsid w:val="0035087E"/>
    <w:rsid w:val="00353EBD"/>
    <w:rsid w:val="0035582B"/>
    <w:rsid w:val="00356596"/>
    <w:rsid w:val="0035690B"/>
    <w:rsid w:val="00356B5D"/>
    <w:rsid w:val="003572C9"/>
    <w:rsid w:val="0035754F"/>
    <w:rsid w:val="0035795C"/>
    <w:rsid w:val="0036027A"/>
    <w:rsid w:val="00360A6F"/>
    <w:rsid w:val="003610A2"/>
    <w:rsid w:val="0036184A"/>
    <w:rsid w:val="00362FCF"/>
    <w:rsid w:val="00365EE4"/>
    <w:rsid w:val="00366A58"/>
    <w:rsid w:val="003705B4"/>
    <w:rsid w:val="00373A07"/>
    <w:rsid w:val="00373F5D"/>
    <w:rsid w:val="00374FF7"/>
    <w:rsid w:val="00376897"/>
    <w:rsid w:val="0037712A"/>
    <w:rsid w:val="003773F7"/>
    <w:rsid w:val="00377640"/>
    <w:rsid w:val="00377840"/>
    <w:rsid w:val="0038003A"/>
    <w:rsid w:val="00382362"/>
    <w:rsid w:val="0038269D"/>
    <w:rsid w:val="003827CE"/>
    <w:rsid w:val="00382A1A"/>
    <w:rsid w:val="00382A1D"/>
    <w:rsid w:val="00386D5F"/>
    <w:rsid w:val="003879EA"/>
    <w:rsid w:val="003927DB"/>
    <w:rsid w:val="00393467"/>
    <w:rsid w:val="00393ECF"/>
    <w:rsid w:val="0039426D"/>
    <w:rsid w:val="0039451A"/>
    <w:rsid w:val="00394FBE"/>
    <w:rsid w:val="00396261"/>
    <w:rsid w:val="003963A5"/>
    <w:rsid w:val="00397797"/>
    <w:rsid w:val="003A12E3"/>
    <w:rsid w:val="003A14EF"/>
    <w:rsid w:val="003A21AB"/>
    <w:rsid w:val="003A3BAF"/>
    <w:rsid w:val="003A4E0D"/>
    <w:rsid w:val="003A570A"/>
    <w:rsid w:val="003A6532"/>
    <w:rsid w:val="003A6D4D"/>
    <w:rsid w:val="003B00E2"/>
    <w:rsid w:val="003B143E"/>
    <w:rsid w:val="003B1951"/>
    <w:rsid w:val="003B19E9"/>
    <w:rsid w:val="003B1ED6"/>
    <w:rsid w:val="003B3104"/>
    <w:rsid w:val="003B36AA"/>
    <w:rsid w:val="003B412F"/>
    <w:rsid w:val="003B5E1C"/>
    <w:rsid w:val="003B62C7"/>
    <w:rsid w:val="003B63B6"/>
    <w:rsid w:val="003B6C22"/>
    <w:rsid w:val="003B6D5C"/>
    <w:rsid w:val="003B7B08"/>
    <w:rsid w:val="003C0B54"/>
    <w:rsid w:val="003C0C77"/>
    <w:rsid w:val="003C133D"/>
    <w:rsid w:val="003C2130"/>
    <w:rsid w:val="003C25AD"/>
    <w:rsid w:val="003C363B"/>
    <w:rsid w:val="003C431C"/>
    <w:rsid w:val="003C55C6"/>
    <w:rsid w:val="003C6A21"/>
    <w:rsid w:val="003C6C5B"/>
    <w:rsid w:val="003D1B77"/>
    <w:rsid w:val="003D1CB1"/>
    <w:rsid w:val="003D2D01"/>
    <w:rsid w:val="003D3356"/>
    <w:rsid w:val="003D33D5"/>
    <w:rsid w:val="003D3A08"/>
    <w:rsid w:val="003D423E"/>
    <w:rsid w:val="003D4B7B"/>
    <w:rsid w:val="003D7295"/>
    <w:rsid w:val="003E1679"/>
    <w:rsid w:val="003E1A4F"/>
    <w:rsid w:val="003E24BB"/>
    <w:rsid w:val="003E3C45"/>
    <w:rsid w:val="003E4670"/>
    <w:rsid w:val="003E53C0"/>
    <w:rsid w:val="003E66C2"/>
    <w:rsid w:val="003F0FAD"/>
    <w:rsid w:val="003F105F"/>
    <w:rsid w:val="003F13B2"/>
    <w:rsid w:val="003F16FE"/>
    <w:rsid w:val="003F1D20"/>
    <w:rsid w:val="003F1F18"/>
    <w:rsid w:val="003F4867"/>
    <w:rsid w:val="003F4B94"/>
    <w:rsid w:val="003F5702"/>
    <w:rsid w:val="003F73CF"/>
    <w:rsid w:val="00400275"/>
    <w:rsid w:val="004015D2"/>
    <w:rsid w:val="00401B37"/>
    <w:rsid w:val="00402A02"/>
    <w:rsid w:val="004037EE"/>
    <w:rsid w:val="0040382B"/>
    <w:rsid w:val="00403A96"/>
    <w:rsid w:val="004052A1"/>
    <w:rsid w:val="00405583"/>
    <w:rsid w:val="00405F16"/>
    <w:rsid w:val="00407117"/>
    <w:rsid w:val="004077D6"/>
    <w:rsid w:val="00407B2A"/>
    <w:rsid w:val="004112F7"/>
    <w:rsid w:val="004116F9"/>
    <w:rsid w:val="00411814"/>
    <w:rsid w:val="00411FE9"/>
    <w:rsid w:val="0041206A"/>
    <w:rsid w:val="00412AD1"/>
    <w:rsid w:val="00412DC6"/>
    <w:rsid w:val="00413964"/>
    <w:rsid w:val="00415689"/>
    <w:rsid w:val="0041729A"/>
    <w:rsid w:val="0041760F"/>
    <w:rsid w:val="00417DA2"/>
    <w:rsid w:val="00420D8E"/>
    <w:rsid w:val="004227DF"/>
    <w:rsid w:val="00422FEF"/>
    <w:rsid w:val="0042393F"/>
    <w:rsid w:val="00424588"/>
    <w:rsid w:val="004251AA"/>
    <w:rsid w:val="00425254"/>
    <w:rsid w:val="00426483"/>
    <w:rsid w:val="00426D0A"/>
    <w:rsid w:val="004274C6"/>
    <w:rsid w:val="00427B04"/>
    <w:rsid w:val="0043169E"/>
    <w:rsid w:val="00431835"/>
    <w:rsid w:val="004321A1"/>
    <w:rsid w:val="00432242"/>
    <w:rsid w:val="00432656"/>
    <w:rsid w:val="00432A57"/>
    <w:rsid w:val="00432CCD"/>
    <w:rsid w:val="00434773"/>
    <w:rsid w:val="00435039"/>
    <w:rsid w:val="0043573B"/>
    <w:rsid w:val="00436487"/>
    <w:rsid w:val="00441C53"/>
    <w:rsid w:val="00442358"/>
    <w:rsid w:val="004423C2"/>
    <w:rsid w:val="00442C15"/>
    <w:rsid w:val="00442FF1"/>
    <w:rsid w:val="00444572"/>
    <w:rsid w:val="004446EC"/>
    <w:rsid w:val="004450D0"/>
    <w:rsid w:val="00445422"/>
    <w:rsid w:val="00445779"/>
    <w:rsid w:val="004458FF"/>
    <w:rsid w:val="004468FA"/>
    <w:rsid w:val="00447472"/>
    <w:rsid w:val="004527B2"/>
    <w:rsid w:val="00452883"/>
    <w:rsid w:val="00453D30"/>
    <w:rsid w:val="00454864"/>
    <w:rsid w:val="00454924"/>
    <w:rsid w:val="00454E65"/>
    <w:rsid w:val="0045640C"/>
    <w:rsid w:val="00456A56"/>
    <w:rsid w:val="004570B6"/>
    <w:rsid w:val="00457CB3"/>
    <w:rsid w:val="004600BB"/>
    <w:rsid w:val="00460553"/>
    <w:rsid w:val="00460F0F"/>
    <w:rsid w:val="0046159B"/>
    <w:rsid w:val="00461B46"/>
    <w:rsid w:val="0046271C"/>
    <w:rsid w:val="00463032"/>
    <w:rsid w:val="00464B07"/>
    <w:rsid w:val="00464B50"/>
    <w:rsid w:val="00465041"/>
    <w:rsid w:val="00466AE3"/>
    <w:rsid w:val="00466C46"/>
    <w:rsid w:val="004729C4"/>
    <w:rsid w:val="0047354D"/>
    <w:rsid w:val="0047492C"/>
    <w:rsid w:val="00475108"/>
    <w:rsid w:val="00480D12"/>
    <w:rsid w:val="004823CB"/>
    <w:rsid w:val="00482778"/>
    <w:rsid w:val="00485338"/>
    <w:rsid w:val="00486314"/>
    <w:rsid w:val="00492D72"/>
    <w:rsid w:val="00493CA7"/>
    <w:rsid w:val="004944D6"/>
    <w:rsid w:val="00494BAD"/>
    <w:rsid w:val="00494F4F"/>
    <w:rsid w:val="00495C68"/>
    <w:rsid w:val="00496DD2"/>
    <w:rsid w:val="00497EB4"/>
    <w:rsid w:val="004A13F6"/>
    <w:rsid w:val="004A3192"/>
    <w:rsid w:val="004A468D"/>
    <w:rsid w:val="004A4D3B"/>
    <w:rsid w:val="004A4E05"/>
    <w:rsid w:val="004A4EF1"/>
    <w:rsid w:val="004A525D"/>
    <w:rsid w:val="004A5DA6"/>
    <w:rsid w:val="004B12DF"/>
    <w:rsid w:val="004B1E97"/>
    <w:rsid w:val="004B3EB3"/>
    <w:rsid w:val="004B5426"/>
    <w:rsid w:val="004B557F"/>
    <w:rsid w:val="004B5A90"/>
    <w:rsid w:val="004B5CB3"/>
    <w:rsid w:val="004B64BD"/>
    <w:rsid w:val="004B6DB5"/>
    <w:rsid w:val="004B795B"/>
    <w:rsid w:val="004B7C4E"/>
    <w:rsid w:val="004C1149"/>
    <w:rsid w:val="004C2B7E"/>
    <w:rsid w:val="004C4975"/>
    <w:rsid w:val="004C4F01"/>
    <w:rsid w:val="004C5225"/>
    <w:rsid w:val="004C5242"/>
    <w:rsid w:val="004C5F8B"/>
    <w:rsid w:val="004C6DBF"/>
    <w:rsid w:val="004C6EFE"/>
    <w:rsid w:val="004D0861"/>
    <w:rsid w:val="004D1247"/>
    <w:rsid w:val="004D179D"/>
    <w:rsid w:val="004D2DBC"/>
    <w:rsid w:val="004D376F"/>
    <w:rsid w:val="004D5552"/>
    <w:rsid w:val="004D6B6B"/>
    <w:rsid w:val="004E10CF"/>
    <w:rsid w:val="004E206A"/>
    <w:rsid w:val="004E3A2D"/>
    <w:rsid w:val="004E3ACE"/>
    <w:rsid w:val="004E4991"/>
    <w:rsid w:val="004E51C7"/>
    <w:rsid w:val="004E6628"/>
    <w:rsid w:val="004E6A7B"/>
    <w:rsid w:val="004E6C6D"/>
    <w:rsid w:val="004F1598"/>
    <w:rsid w:val="004F1A7D"/>
    <w:rsid w:val="004F1B85"/>
    <w:rsid w:val="004F3FC5"/>
    <w:rsid w:val="004F7005"/>
    <w:rsid w:val="004F7853"/>
    <w:rsid w:val="00500CE4"/>
    <w:rsid w:val="005057AB"/>
    <w:rsid w:val="00505AD8"/>
    <w:rsid w:val="00507D0A"/>
    <w:rsid w:val="005104B0"/>
    <w:rsid w:val="0051158F"/>
    <w:rsid w:val="00511CBF"/>
    <w:rsid w:val="00512493"/>
    <w:rsid w:val="00512A94"/>
    <w:rsid w:val="005136F8"/>
    <w:rsid w:val="00513A25"/>
    <w:rsid w:val="0051428D"/>
    <w:rsid w:val="005177C5"/>
    <w:rsid w:val="0052160C"/>
    <w:rsid w:val="00522A9F"/>
    <w:rsid w:val="00522D9C"/>
    <w:rsid w:val="0052617E"/>
    <w:rsid w:val="00526FB1"/>
    <w:rsid w:val="0053097B"/>
    <w:rsid w:val="00531E2A"/>
    <w:rsid w:val="00532F34"/>
    <w:rsid w:val="00534642"/>
    <w:rsid w:val="00536623"/>
    <w:rsid w:val="00537999"/>
    <w:rsid w:val="005404F0"/>
    <w:rsid w:val="00540F45"/>
    <w:rsid w:val="005432F7"/>
    <w:rsid w:val="00544B80"/>
    <w:rsid w:val="005452B7"/>
    <w:rsid w:val="005453D8"/>
    <w:rsid w:val="00545C68"/>
    <w:rsid w:val="0054714D"/>
    <w:rsid w:val="00550D3D"/>
    <w:rsid w:val="00553F54"/>
    <w:rsid w:val="00554B97"/>
    <w:rsid w:val="00554D54"/>
    <w:rsid w:val="0055660A"/>
    <w:rsid w:val="00556CA8"/>
    <w:rsid w:val="00557007"/>
    <w:rsid w:val="00561CFE"/>
    <w:rsid w:val="00565256"/>
    <w:rsid w:val="005670C2"/>
    <w:rsid w:val="0057033D"/>
    <w:rsid w:val="005708B5"/>
    <w:rsid w:val="00573F1F"/>
    <w:rsid w:val="00573FDF"/>
    <w:rsid w:val="005741ED"/>
    <w:rsid w:val="005745FD"/>
    <w:rsid w:val="00574758"/>
    <w:rsid w:val="00576A28"/>
    <w:rsid w:val="00577C16"/>
    <w:rsid w:val="00581998"/>
    <w:rsid w:val="00584571"/>
    <w:rsid w:val="00584F1D"/>
    <w:rsid w:val="00585459"/>
    <w:rsid w:val="00586DE3"/>
    <w:rsid w:val="00591076"/>
    <w:rsid w:val="00591FFE"/>
    <w:rsid w:val="005941B3"/>
    <w:rsid w:val="00594334"/>
    <w:rsid w:val="00597877"/>
    <w:rsid w:val="005A16D6"/>
    <w:rsid w:val="005A1C66"/>
    <w:rsid w:val="005A237A"/>
    <w:rsid w:val="005A2501"/>
    <w:rsid w:val="005A65E7"/>
    <w:rsid w:val="005A7FA2"/>
    <w:rsid w:val="005B0A2E"/>
    <w:rsid w:val="005B3A6E"/>
    <w:rsid w:val="005B470F"/>
    <w:rsid w:val="005B5D52"/>
    <w:rsid w:val="005C0AED"/>
    <w:rsid w:val="005C191E"/>
    <w:rsid w:val="005C3775"/>
    <w:rsid w:val="005C5489"/>
    <w:rsid w:val="005C6F35"/>
    <w:rsid w:val="005C7F2A"/>
    <w:rsid w:val="005D1181"/>
    <w:rsid w:val="005D5F11"/>
    <w:rsid w:val="005D733A"/>
    <w:rsid w:val="005D7AAA"/>
    <w:rsid w:val="005E0211"/>
    <w:rsid w:val="005E0BDB"/>
    <w:rsid w:val="005E1180"/>
    <w:rsid w:val="005E1BB8"/>
    <w:rsid w:val="005E21B9"/>
    <w:rsid w:val="005E276E"/>
    <w:rsid w:val="005E4778"/>
    <w:rsid w:val="005E4783"/>
    <w:rsid w:val="005E5A44"/>
    <w:rsid w:val="005E5C78"/>
    <w:rsid w:val="005E5FC4"/>
    <w:rsid w:val="005E6D27"/>
    <w:rsid w:val="005F024C"/>
    <w:rsid w:val="005F0A6D"/>
    <w:rsid w:val="005F1D1C"/>
    <w:rsid w:val="005F2168"/>
    <w:rsid w:val="005F60EC"/>
    <w:rsid w:val="005F6A1C"/>
    <w:rsid w:val="005F6EDE"/>
    <w:rsid w:val="005F71CD"/>
    <w:rsid w:val="005F7699"/>
    <w:rsid w:val="0060358C"/>
    <w:rsid w:val="0060435B"/>
    <w:rsid w:val="00604656"/>
    <w:rsid w:val="00604BE1"/>
    <w:rsid w:val="006064A7"/>
    <w:rsid w:val="00606EDF"/>
    <w:rsid w:val="006100AD"/>
    <w:rsid w:val="0061185A"/>
    <w:rsid w:val="00611937"/>
    <w:rsid w:val="00612978"/>
    <w:rsid w:val="00612CB5"/>
    <w:rsid w:val="006141A9"/>
    <w:rsid w:val="00614B9E"/>
    <w:rsid w:val="006165E8"/>
    <w:rsid w:val="006176AF"/>
    <w:rsid w:val="00617833"/>
    <w:rsid w:val="00617993"/>
    <w:rsid w:val="00617A19"/>
    <w:rsid w:val="00620406"/>
    <w:rsid w:val="00620CD6"/>
    <w:rsid w:val="006210E2"/>
    <w:rsid w:val="00622A61"/>
    <w:rsid w:val="00623C78"/>
    <w:rsid w:val="00623FB8"/>
    <w:rsid w:val="0062414B"/>
    <w:rsid w:val="00625D72"/>
    <w:rsid w:val="00625F4E"/>
    <w:rsid w:val="006266A8"/>
    <w:rsid w:val="0062725A"/>
    <w:rsid w:val="00631D42"/>
    <w:rsid w:val="00632A3E"/>
    <w:rsid w:val="00633054"/>
    <w:rsid w:val="00633759"/>
    <w:rsid w:val="00634161"/>
    <w:rsid w:val="0063554E"/>
    <w:rsid w:val="0063667D"/>
    <w:rsid w:val="00636BCE"/>
    <w:rsid w:val="00637C06"/>
    <w:rsid w:val="00637C1D"/>
    <w:rsid w:val="006403FD"/>
    <w:rsid w:val="00641A7B"/>
    <w:rsid w:val="00642A8F"/>
    <w:rsid w:val="00644035"/>
    <w:rsid w:val="00644BA3"/>
    <w:rsid w:val="00644CBE"/>
    <w:rsid w:val="00644EC5"/>
    <w:rsid w:val="00645B16"/>
    <w:rsid w:val="00646C9B"/>
    <w:rsid w:val="00646D44"/>
    <w:rsid w:val="00647257"/>
    <w:rsid w:val="00647398"/>
    <w:rsid w:val="006474B2"/>
    <w:rsid w:val="006478CB"/>
    <w:rsid w:val="006508DD"/>
    <w:rsid w:val="006515EF"/>
    <w:rsid w:val="0065165A"/>
    <w:rsid w:val="006516E6"/>
    <w:rsid w:val="00651AFE"/>
    <w:rsid w:val="00652137"/>
    <w:rsid w:val="006521F5"/>
    <w:rsid w:val="00652371"/>
    <w:rsid w:val="0065237E"/>
    <w:rsid w:val="00652E63"/>
    <w:rsid w:val="00653A15"/>
    <w:rsid w:val="00655333"/>
    <w:rsid w:val="00655643"/>
    <w:rsid w:val="00655EF0"/>
    <w:rsid w:val="00660EF5"/>
    <w:rsid w:val="00660FB1"/>
    <w:rsid w:val="0066173A"/>
    <w:rsid w:val="00661BA3"/>
    <w:rsid w:val="006622EF"/>
    <w:rsid w:val="006628B6"/>
    <w:rsid w:val="00663CE4"/>
    <w:rsid w:val="0066413B"/>
    <w:rsid w:val="006642BF"/>
    <w:rsid w:val="006653E9"/>
    <w:rsid w:val="00665EFA"/>
    <w:rsid w:val="00670C54"/>
    <w:rsid w:val="006718B9"/>
    <w:rsid w:val="00673FB7"/>
    <w:rsid w:val="0067456F"/>
    <w:rsid w:val="00674A45"/>
    <w:rsid w:val="006750D1"/>
    <w:rsid w:val="00675C81"/>
    <w:rsid w:val="00676612"/>
    <w:rsid w:val="00676FEA"/>
    <w:rsid w:val="0068163F"/>
    <w:rsid w:val="00682A89"/>
    <w:rsid w:val="006831C7"/>
    <w:rsid w:val="00683417"/>
    <w:rsid w:val="00684EA3"/>
    <w:rsid w:val="0068552A"/>
    <w:rsid w:val="00686093"/>
    <w:rsid w:val="006863AD"/>
    <w:rsid w:val="00686D30"/>
    <w:rsid w:val="0068759E"/>
    <w:rsid w:val="00687A64"/>
    <w:rsid w:val="00687BE4"/>
    <w:rsid w:val="00690325"/>
    <w:rsid w:val="006912D8"/>
    <w:rsid w:val="00692901"/>
    <w:rsid w:val="0069317A"/>
    <w:rsid w:val="00693523"/>
    <w:rsid w:val="00693D48"/>
    <w:rsid w:val="00695584"/>
    <w:rsid w:val="006970B2"/>
    <w:rsid w:val="006971A8"/>
    <w:rsid w:val="00697BD6"/>
    <w:rsid w:val="00697C56"/>
    <w:rsid w:val="006A08CF"/>
    <w:rsid w:val="006A0D78"/>
    <w:rsid w:val="006A247D"/>
    <w:rsid w:val="006A56AF"/>
    <w:rsid w:val="006A631E"/>
    <w:rsid w:val="006A69D1"/>
    <w:rsid w:val="006A6C4B"/>
    <w:rsid w:val="006A7691"/>
    <w:rsid w:val="006A7EA6"/>
    <w:rsid w:val="006B0B04"/>
    <w:rsid w:val="006B14D7"/>
    <w:rsid w:val="006B17C7"/>
    <w:rsid w:val="006B2541"/>
    <w:rsid w:val="006B2E7C"/>
    <w:rsid w:val="006B6092"/>
    <w:rsid w:val="006C1509"/>
    <w:rsid w:val="006C2BB4"/>
    <w:rsid w:val="006C3BD4"/>
    <w:rsid w:val="006C3C66"/>
    <w:rsid w:val="006C3DDD"/>
    <w:rsid w:val="006C41F2"/>
    <w:rsid w:val="006C461E"/>
    <w:rsid w:val="006C667A"/>
    <w:rsid w:val="006C7D4F"/>
    <w:rsid w:val="006D0635"/>
    <w:rsid w:val="006D365E"/>
    <w:rsid w:val="006D5AC4"/>
    <w:rsid w:val="006D61BA"/>
    <w:rsid w:val="006D65BB"/>
    <w:rsid w:val="006D7786"/>
    <w:rsid w:val="006E0349"/>
    <w:rsid w:val="006E1128"/>
    <w:rsid w:val="006E266E"/>
    <w:rsid w:val="006E2D02"/>
    <w:rsid w:val="006E330E"/>
    <w:rsid w:val="006E3D4B"/>
    <w:rsid w:val="006E437D"/>
    <w:rsid w:val="006E5A85"/>
    <w:rsid w:val="006E5F41"/>
    <w:rsid w:val="006E6C08"/>
    <w:rsid w:val="006F09F7"/>
    <w:rsid w:val="006F101A"/>
    <w:rsid w:val="006F20F6"/>
    <w:rsid w:val="006F259F"/>
    <w:rsid w:val="006F269A"/>
    <w:rsid w:val="006F3CB4"/>
    <w:rsid w:val="006F50F7"/>
    <w:rsid w:val="006F5289"/>
    <w:rsid w:val="006F6051"/>
    <w:rsid w:val="006F65DD"/>
    <w:rsid w:val="006F6C06"/>
    <w:rsid w:val="0070051B"/>
    <w:rsid w:val="00700F81"/>
    <w:rsid w:val="007017E8"/>
    <w:rsid w:val="007030D1"/>
    <w:rsid w:val="00703A1F"/>
    <w:rsid w:val="00703FB4"/>
    <w:rsid w:val="00706562"/>
    <w:rsid w:val="00706A64"/>
    <w:rsid w:val="0071368C"/>
    <w:rsid w:val="0071390F"/>
    <w:rsid w:val="00714095"/>
    <w:rsid w:val="00716DC7"/>
    <w:rsid w:val="00721054"/>
    <w:rsid w:val="00721800"/>
    <w:rsid w:val="00721E54"/>
    <w:rsid w:val="00723631"/>
    <w:rsid w:val="00725074"/>
    <w:rsid w:val="0072523B"/>
    <w:rsid w:val="00732542"/>
    <w:rsid w:val="0073296A"/>
    <w:rsid w:val="00734949"/>
    <w:rsid w:val="00735298"/>
    <w:rsid w:val="00736BC3"/>
    <w:rsid w:val="007421B8"/>
    <w:rsid w:val="007423AF"/>
    <w:rsid w:val="00744C71"/>
    <w:rsid w:val="00747190"/>
    <w:rsid w:val="0075050D"/>
    <w:rsid w:val="007519F2"/>
    <w:rsid w:val="007524E1"/>
    <w:rsid w:val="00752A99"/>
    <w:rsid w:val="00753104"/>
    <w:rsid w:val="0075389F"/>
    <w:rsid w:val="0075527D"/>
    <w:rsid w:val="0075647B"/>
    <w:rsid w:val="007611B0"/>
    <w:rsid w:val="00761EE2"/>
    <w:rsid w:val="0076221E"/>
    <w:rsid w:val="00762872"/>
    <w:rsid w:val="00762CFE"/>
    <w:rsid w:val="00764751"/>
    <w:rsid w:val="00764FD7"/>
    <w:rsid w:val="0076532D"/>
    <w:rsid w:val="00771E0F"/>
    <w:rsid w:val="007723E8"/>
    <w:rsid w:val="007736DA"/>
    <w:rsid w:val="007741EA"/>
    <w:rsid w:val="00774330"/>
    <w:rsid w:val="0077452D"/>
    <w:rsid w:val="007755C6"/>
    <w:rsid w:val="00776D8B"/>
    <w:rsid w:val="007807CA"/>
    <w:rsid w:val="007826D9"/>
    <w:rsid w:val="00782D35"/>
    <w:rsid w:val="00782DE0"/>
    <w:rsid w:val="00783D16"/>
    <w:rsid w:val="007846C3"/>
    <w:rsid w:val="00785025"/>
    <w:rsid w:val="007851F3"/>
    <w:rsid w:val="007856D2"/>
    <w:rsid w:val="00785FE6"/>
    <w:rsid w:val="0078648F"/>
    <w:rsid w:val="00786C71"/>
    <w:rsid w:val="00791C86"/>
    <w:rsid w:val="0079231F"/>
    <w:rsid w:val="007947FD"/>
    <w:rsid w:val="00794FA3"/>
    <w:rsid w:val="0079630B"/>
    <w:rsid w:val="007964AA"/>
    <w:rsid w:val="00797B23"/>
    <w:rsid w:val="007A00CE"/>
    <w:rsid w:val="007A111B"/>
    <w:rsid w:val="007A11D0"/>
    <w:rsid w:val="007A123B"/>
    <w:rsid w:val="007A2278"/>
    <w:rsid w:val="007A22F1"/>
    <w:rsid w:val="007A4B97"/>
    <w:rsid w:val="007A735F"/>
    <w:rsid w:val="007A766A"/>
    <w:rsid w:val="007A7B01"/>
    <w:rsid w:val="007B0DBF"/>
    <w:rsid w:val="007B2B44"/>
    <w:rsid w:val="007B4058"/>
    <w:rsid w:val="007B4669"/>
    <w:rsid w:val="007B4ECD"/>
    <w:rsid w:val="007B5326"/>
    <w:rsid w:val="007B5B43"/>
    <w:rsid w:val="007B636A"/>
    <w:rsid w:val="007B7C29"/>
    <w:rsid w:val="007C07D6"/>
    <w:rsid w:val="007C17DF"/>
    <w:rsid w:val="007C2515"/>
    <w:rsid w:val="007C313A"/>
    <w:rsid w:val="007C3164"/>
    <w:rsid w:val="007C3A39"/>
    <w:rsid w:val="007C6A64"/>
    <w:rsid w:val="007C7286"/>
    <w:rsid w:val="007C7AC2"/>
    <w:rsid w:val="007D0098"/>
    <w:rsid w:val="007D2B05"/>
    <w:rsid w:val="007D2D1C"/>
    <w:rsid w:val="007D4A26"/>
    <w:rsid w:val="007D524B"/>
    <w:rsid w:val="007D6086"/>
    <w:rsid w:val="007D76CC"/>
    <w:rsid w:val="007E019E"/>
    <w:rsid w:val="007E04F2"/>
    <w:rsid w:val="007E1DFF"/>
    <w:rsid w:val="007E3F5F"/>
    <w:rsid w:val="007E44C2"/>
    <w:rsid w:val="007E670D"/>
    <w:rsid w:val="007E78D8"/>
    <w:rsid w:val="007E7969"/>
    <w:rsid w:val="007E7B90"/>
    <w:rsid w:val="007F08D9"/>
    <w:rsid w:val="007F195D"/>
    <w:rsid w:val="007F3388"/>
    <w:rsid w:val="007F4376"/>
    <w:rsid w:val="007F4981"/>
    <w:rsid w:val="007F4CF1"/>
    <w:rsid w:val="007F59F8"/>
    <w:rsid w:val="007F5DB3"/>
    <w:rsid w:val="007F7174"/>
    <w:rsid w:val="00801281"/>
    <w:rsid w:val="00802527"/>
    <w:rsid w:val="008036C7"/>
    <w:rsid w:val="00804478"/>
    <w:rsid w:val="00804824"/>
    <w:rsid w:val="00806708"/>
    <w:rsid w:val="00806D74"/>
    <w:rsid w:val="00806DD1"/>
    <w:rsid w:val="008078E3"/>
    <w:rsid w:val="00807AF4"/>
    <w:rsid w:val="00814D79"/>
    <w:rsid w:val="00814D7D"/>
    <w:rsid w:val="00815D75"/>
    <w:rsid w:val="00815E80"/>
    <w:rsid w:val="008161E9"/>
    <w:rsid w:val="00817A61"/>
    <w:rsid w:val="0082184D"/>
    <w:rsid w:val="00822602"/>
    <w:rsid w:val="008245A7"/>
    <w:rsid w:val="008248A0"/>
    <w:rsid w:val="00824DA9"/>
    <w:rsid w:val="00825640"/>
    <w:rsid w:val="0082649A"/>
    <w:rsid w:val="00826777"/>
    <w:rsid w:val="00827238"/>
    <w:rsid w:val="0082770A"/>
    <w:rsid w:val="008279A3"/>
    <w:rsid w:val="00827A4E"/>
    <w:rsid w:val="00827B1D"/>
    <w:rsid w:val="00832701"/>
    <w:rsid w:val="008335D6"/>
    <w:rsid w:val="008338BA"/>
    <w:rsid w:val="00834528"/>
    <w:rsid w:val="00834575"/>
    <w:rsid w:val="008347AC"/>
    <w:rsid w:val="00834D96"/>
    <w:rsid w:val="00835604"/>
    <w:rsid w:val="00836134"/>
    <w:rsid w:val="008364FF"/>
    <w:rsid w:val="0083668E"/>
    <w:rsid w:val="00840741"/>
    <w:rsid w:val="00840CE3"/>
    <w:rsid w:val="008412B6"/>
    <w:rsid w:val="00844B93"/>
    <w:rsid w:val="00845C29"/>
    <w:rsid w:val="00846215"/>
    <w:rsid w:val="008467BD"/>
    <w:rsid w:val="00846989"/>
    <w:rsid w:val="00847A61"/>
    <w:rsid w:val="00850A2C"/>
    <w:rsid w:val="00851CD1"/>
    <w:rsid w:val="00852291"/>
    <w:rsid w:val="00852716"/>
    <w:rsid w:val="00853EBE"/>
    <w:rsid w:val="0085408C"/>
    <w:rsid w:val="00854129"/>
    <w:rsid w:val="00856582"/>
    <w:rsid w:val="00856B80"/>
    <w:rsid w:val="00861DE1"/>
    <w:rsid w:val="00861F8F"/>
    <w:rsid w:val="00862520"/>
    <w:rsid w:val="008627E1"/>
    <w:rsid w:val="00863795"/>
    <w:rsid w:val="00863BC3"/>
    <w:rsid w:val="00863C26"/>
    <w:rsid w:val="00864F24"/>
    <w:rsid w:val="00865C08"/>
    <w:rsid w:val="0086614E"/>
    <w:rsid w:val="00866BAD"/>
    <w:rsid w:val="00866F37"/>
    <w:rsid w:val="00867A1C"/>
    <w:rsid w:val="00870CC7"/>
    <w:rsid w:val="00871ECB"/>
    <w:rsid w:val="00872C38"/>
    <w:rsid w:val="00873569"/>
    <w:rsid w:val="00874157"/>
    <w:rsid w:val="00874661"/>
    <w:rsid w:val="0087630B"/>
    <w:rsid w:val="008766E7"/>
    <w:rsid w:val="00877214"/>
    <w:rsid w:val="00880DFC"/>
    <w:rsid w:val="0088216C"/>
    <w:rsid w:val="00883A6C"/>
    <w:rsid w:val="00883DE6"/>
    <w:rsid w:val="0088439A"/>
    <w:rsid w:val="0089055A"/>
    <w:rsid w:val="00890F48"/>
    <w:rsid w:val="008915D8"/>
    <w:rsid w:val="00892E7B"/>
    <w:rsid w:val="00893996"/>
    <w:rsid w:val="00893C02"/>
    <w:rsid w:val="0089571E"/>
    <w:rsid w:val="00895C00"/>
    <w:rsid w:val="0089613C"/>
    <w:rsid w:val="00896388"/>
    <w:rsid w:val="0089719E"/>
    <w:rsid w:val="008A1A87"/>
    <w:rsid w:val="008A3AAF"/>
    <w:rsid w:val="008A4006"/>
    <w:rsid w:val="008A43C0"/>
    <w:rsid w:val="008A4D95"/>
    <w:rsid w:val="008A5B43"/>
    <w:rsid w:val="008A72DF"/>
    <w:rsid w:val="008B06BD"/>
    <w:rsid w:val="008B1645"/>
    <w:rsid w:val="008B2016"/>
    <w:rsid w:val="008B2237"/>
    <w:rsid w:val="008B231C"/>
    <w:rsid w:val="008B2629"/>
    <w:rsid w:val="008B3572"/>
    <w:rsid w:val="008B3D7B"/>
    <w:rsid w:val="008B598A"/>
    <w:rsid w:val="008B5ADE"/>
    <w:rsid w:val="008B657C"/>
    <w:rsid w:val="008B675E"/>
    <w:rsid w:val="008B6ABB"/>
    <w:rsid w:val="008B7924"/>
    <w:rsid w:val="008B79A5"/>
    <w:rsid w:val="008C1BC9"/>
    <w:rsid w:val="008C26EC"/>
    <w:rsid w:val="008C3A65"/>
    <w:rsid w:val="008C4990"/>
    <w:rsid w:val="008C4D90"/>
    <w:rsid w:val="008C72CA"/>
    <w:rsid w:val="008C7E4F"/>
    <w:rsid w:val="008D19B3"/>
    <w:rsid w:val="008D1C30"/>
    <w:rsid w:val="008D5A95"/>
    <w:rsid w:val="008D708F"/>
    <w:rsid w:val="008D74F3"/>
    <w:rsid w:val="008E0B02"/>
    <w:rsid w:val="008E3751"/>
    <w:rsid w:val="008E3F51"/>
    <w:rsid w:val="008E42C9"/>
    <w:rsid w:val="008E505C"/>
    <w:rsid w:val="008E591B"/>
    <w:rsid w:val="008E5A98"/>
    <w:rsid w:val="008E5E5D"/>
    <w:rsid w:val="008E7B81"/>
    <w:rsid w:val="008E7DAA"/>
    <w:rsid w:val="008F0B99"/>
    <w:rsid w:val="008F30FD"/>
    <w:rsid w:val="008F334F"/>
    <w:rsid w:val="008F5349"/>
    <w:rsid w:val="008F6E1C"/>
    <w:rsid w:val="00900F95"/>
    <w:rsid w:val="00901BBD"/>
    <w:rsid w:val="0090216F"/>
    <w:rsid w:val="00902824"/>
    <w:rsid w:val="00902C32"/>
    <w:rsid w:val="009039D0"/>
    <w:rsid w:val="00903FB9"/>
    <w:rsid w:val="0090459A"/>
    <w:rsid w:val="00905A4F"/>
    <w:rsid w:val="009061CA"/>
    <w:rsid w:val="009067C1"/>
    <w:rsid w:val="00906B01"/>
    <w:rsid w:val="009072A9"/>
    <w:rsid w:val="009075A3"/>
    <w:rsid w:val="00907757"/>
    <w:rsid w:val="0091298A"/>
    <w:rsid w:val="009137A9"/>
    <w:rsid w:val="00913E15"/>
    <w:rsid w:val="00914A1D"/>
    <w:rsid w:val="0091601D"/>
    <w:rsid w:val="00917F11"/>
    <w:rsid w:val="00920CBF"/>
    <w:rsid w:val="00920E0D"/>
    <w:rsid w:val="00921711"/>
    <w:rsid w:val="009236F6"/>
    <w:rsid w:val="00923F21"/>
    <w:rsid w:val="00925792"/>
    <w:rsid w:val="00925A73"/>
    <w:rsid w:val="00927271"/>
    <w:rsid w:val="00927AC9"/>
    <w:rsid w:val="00927BAB"/>
    <w:rsid w:val="00927E6E"/>
    <w:rsid w:val="00927E9D"/>
    <w:rsid w:val="0093066D"/>
    <w:rsid w:val="00930C89"/>
    <w:rsid w:val="00931760"/>
    <w:rsid w:val="00931E2A"/>
    <w:rsid w:val="00931F89"/>
    <w:rsid w:val="009325B1"/>
    <w:rsid w:val="00932935"/>
    <w:rsid w:val="00933534"/>
    <w:rsid w:val="0093405E"/>
    <w:rsid w:val="00936267"/>
    <w:rsid w:val="00936326"/>
    <w:rsid w:val="00937CAA"/>
    <w:rsid w:val="009401E8"/>
    <w:rsid w:val="009409A4"/>
    <w:rsid w:val="00941AB0"/>
    <w:rsid w:val="0094213D"/>
    <w:rsid w:val="0094252B"/>
    <w:rsid w:val="00942D9F"/>
    <w:rsid w:val="00943743"/>
    <w:rsid w:val="009447E1"/>
    <w:rsid w:val="00944A2F"/>
    <w:rsid w:val="009458D1"/>
    <w:rsid w:val="00946198"/>
    <w:rsid w:val="00946CAF"/>
    <w:rsid w:val="0094703D"/>
    <w:rsid w:val="00951935"/>
    <w:rsid w:val="00951FB4"/>
    <w:rsid w:val="0095239B"/>
    <w:rsid w:val="0095254D"/>
    <w:rsid w:val="00954B96"/>
    <w:rsid w:val="009565E4"/>
    <w:rsid w:val="00956B74"/>
    <w:rsid w:val="009624EF"/>
    <w:rsid w:val="009667BC"/>
    <w:rsid w:val="00970EA6"/>
    <w:rsid w:val="00970FEC"/>
    <w:rsid w:val="009718AF"/>
    <w:rsid w:val="00971E08"/>
    <w:rsid w:val="00972609"/>
    <w:rsid w:val="009756F1"/>
    <w:rsid w:val="00975A74"/>
    <w:rsid w:val="00976624"/>
    <w:rsid w:val="0098013F"/>
    <w:rsid w:val="00980539"/>
    <w:rsid w:val="009805D7"/>
    <w:rsid w:val="00980CC2"/>
    <w:rsid w:val="00981BA0"/>
    <w:rsid w:val="00983EE6"/>
    <w:rsid w:val="0098598D"/>
    <w:rsid w:val="00986AB6"/>
    <w:rsid w:val="00987B09"/>
    <w:rsid w:val="00992C13"/>
    <w:rsid w:val="0099386D"/>
    <w:rsid w:val="00994F7F"/>
    <w:rsid w:val="00996FEC"/>
    <w:rsid w:val="00996FFA"/>
    <w:rsid w:val="009A0159"/>
    <w:rsid w:val="009A08A2"/>
    <w:rsid w:val="009A1675"/>
    <w:rsid w:val="009A28E3"/>
    <w:rsid w:val="009A3A18"/>
    <w:rsid w:val="009A3EED"/>
    <w:rsid w:val="009A4219"/>
    <w:rsid w:val="009A6614"/>
    <w:rsid w:val="009A6BF8"/>
    <w:rsid w:val="009A6DFD"/>
    <w:rsid w:val="009B004C"/>
    <w:rsid w:val="009B00EB"/>
    <w:rsid w:val="009B1A7C"/>
    <w:rsid w:val="009B3639"/>
    <w:rsid w:val="009B3E28"/>
    <w:rsid w:val="009B4F46"/>
    <w:rsid w:val="009B5E49"/>
    <w:rsid w:val="009B7DAC"/>
    <w:rsid w:val="009C0BBF"/>
    <w:rsid w:val="009C0C12"/>
    <w:rsid w:val="009C0F4F"/>
    <w:rsid w:val="009C10DD"/>
    <w:rsid w:val="009C42BC"/>
    <w:rsid w:val="009C5014"/>
    <w:rsid w:val="009C5B31"/>
    <w:rsid w:val="009C5FFB"/>
    <w:rsid w:val="009C7B76"/>
    <w:rsid w:val="009D13D1"/>
    <w:rsid w:val="009D21E5"/>
    <w:rsid w:val="009D34D1"/>
    <w:rsid w:val="009D57C5"/>
    <w:rsid w:val="009D6831"/>
    <w:rsid w:val="009E14EF"/>
    <w:rsid w:val="009E258E"/>
    <w:rsid w:val="009E2765"/>
    <w:rsid w:val="009E3780"/>
    <w:rsid w:val="009E435D"/>
    <w:rsid w:val="009E6BCC"/>
    <w:rsid w:val="009E7949"/>
    <w:rsid w:val="009F1517"/>
    <w:rsid w:val="009F1581"/>
    <w:rsid w:val="009F1801"/>
    <w:rsid w:val="009F2122"/>
    <w:rsid w:val="009F24FA"/>
    <w:rsid w:val="009F33E6"/>
    <w:rsid w:val="009F358E"/>
    <w:rsid w:val="009F4A07"/>
    <w:rsid w:val="009F4BE2"/>
    <w:rsid w:val="009F5878"/>
    <w:rsid w:val="009F5CAF"/>
    <w:rsid w:val="009F76B9"/>
    <w:rsid w:val="009F7A48"/>
    <w:rsid w:val="009F7D1E"/>
    <w:rsid w:val="00A00327"/>
    <w:rsid w:val="00A019BE"/>
    <w:rsid w:val="00A02E90"/>
    <w:rsid w:val="00A03023"/>
    <w:rsid w:val="00A0419F"/>
    <w:rsid w:val="00A05305"/>
    <w:rsid w:val="00A06285"/>
    <w:rsid w:val="00A06979"/>
    <w:rsid w:val="00A06F7B"/>
    <w:rsid w:val="00A1124D"/>
    <w:rsid w:val="00A123A5"/>
    <w:rsid w:val="00A12931"/>
    <w:rsid w:val="00A14D15"/>
    <w:rsid w:val="00A14DB7"/>
    <w:rsid w:val="00A16050"/>
    <w:rsid w:val="00A1632D"/>
    <w:rsid w:val="00A171E2"/>
    <w:rsid w:val="00A200C0"/>
    <w:rsid w:val="00A20336"/>
    <w:rsid w:val="00A207E6"/>
    <w:rsid w:val="00A21788"/>
    <w:rsid w:val="00A21E50"/>
    <w:rsid w:val="00A22D1D"/>
    <w:rsid w:val="00A2501B"/>
    <w:rsid w:val="00A25335"/>
    <w:rsid w:val="00A25903"/>
    <w:rsid w:val="00A25B17"/>
    <w:rsid w:val="00A25F9F"/>
    <w:rsid w:val="00A276F5"/>
    <w:rsid w:val="00A308D1"/>
    <w:rsid w:val="00A34A54"/>
    <w:rsid w:val="00A34FB4"/>
    <w:rsid w:val="00A35AD4"/>
    <w:rsid w:val="00A35F34"/>
    <w:rsid w:val="00A40E99"/>
    <w:rsid w:val="00A41549"/>
    <w:rsid w:val="00A41F1F"/>
    <w:rsid w:val="00A42854"/>
    <w:rsid w:val="00A43083"/>
    <w:rsid w:val="00A43CBB"/>
    <w:rsid w:val="00A44806"/>
    <w:rsid w:val="00A44C3A"/>
    <w:rsid w:val="00A45400"/>
    <w:rsid w:val="00A4559D"/>
    <w:rsid w:val="00A455A0"/>
    <w:rsid w:val="00A50107"/>
    <w:rsid w:val="00A50E26"/>
    <w:rsid w:val="00A51F00"/>
    <w:rsid w:val="00A52690"/>
    <w:rsid w:val="00A52A0A"/>
    <w:rsid w:val="00A52F4E"/>
    <w:rsid w:val="00A53772"/>
    <w:rsid w:val="00A559CE"/>
    <w:rsid w:val="00A564E4"/>
    <w:rsid w:val="00A56568"/>
    <w:rsid w:val="00A56857"/>
    <w:rsid w:val="00A60556"/>
    <w:rsid w:val="00A60D42"/>
    <w:rsid w:val="00A62015"/>
    <w:rsid w:val="00A62AD2"/>
    <w:rsid w:val="00A638D1"/>
    <w:rsid w:val="00A64FCE"/>
    <w:rsid w:val="00A6662B"/>
    <w:rsid w:val="00A70475"/>
    <w:rsid w:val="00A71529"/>
    <w:rsid w:val="00A7192C"/>
    <w:rsid w:val="00A72793"/>
    <w:rsid w:val="00A73E86"/>
    <w:rsid w:val="00A74AA7"/>
    <w:rsid w:val="00A755BF"/>
    <w:rsid w:val="00A75801"/>
    <w:rsid w:val="00A7592C"/>
    <w:rsid w:val="00A76394"/>
    <w:rsid w:val="00A76619"/>
    <w:rsid w:val="00A7690C"/>
    <w:rsid w:val="00A77409"/>
    <w:rsid w:val="00A7773E"/>
    <w:rsid w:val="00A8324A"/>
    <w:rsid w:val="00A83C05"/>
    <w:rsid w:val="00A8422D"/>
    <w:rsid w:val="00A84575"/>
    <w:rsid w:val="00A8460C"/>
    <w:rsid w:val="00A8468E"/>
    <w:rsid w:val="00A86DFB"/>
    <w:rsid w:val="00A87580"/>
    <w:rsid w:val="00A902F4"/>
    <w:rsid w:val="00A90497"/>
    <w:rsid w:val="00A908D8"/>
    <w:rsid w:val="00A93259"/>
    <w:rsid w:val="00A935F2"/>
    <w:rsid w:val="00A939D3"/>
    <w:rsid w:val="00A93DB4"/>
    <w:rsid w:val="00A946B5"/>
    <w:rsid w:val="00A95410"/>
    <w:rsid w:val="00A95F52"/>
    <w:rsid w:val="00A96442"/>
    <w:rsid w:val="00A96E26"/>
    <w:rsid w:val="00A97576"/>
    <w:rsid w:val="00A976C4"/>
    <w:rsid w:val="00A97966"/>
    <w:rsid w:val="00A97AC9"/>
    <w:rsid w:val="00AA0183"/>
    <w:rsid w:val="00AA50E0"/>
    <w:rsid w:val="00AA51A6"/>
    <w:rsid w:val="00AA5DCB"/>
    <w:rsid w:val="00AA63F3"/>
    <w:rsid w:val="00AA679B"/>
    <w:rsid w:val="00AB083C"/>
    <w:rsid w:val="00AB15AF"/>
    <w:rsid w:val="00AB2909"/>
    <w:rsid w:val="00AB3007"/>
    <w:rsid w:val="00AB30E0"/>
    <w:rsid w:val="00AB335E"/>
    <w:rsid w:val="00AB43C8"/>
    <w:rsid w:val="00AB4EAC"/>
    <w:rsid w:val="00AB6EF1"/>
    <w:rsid w:val="00AC21E8"/>
    <w:rsid w:val="00AC286B"/>
    <w:rsid w:val="00AC2BF1"/>
    <w:rsid w:val="00AC2CCC"/>
    <w:rsid w:val="00AC596F"/>
    <w:rsid w:val="00AC5FEA"/>
    <w:rsid w:val="00AC6498"/>
    <w:rsid w:val="00AC7255"/>
    <w:rsid w:val="00AC77F5"/>
    <w:rsid w:val="00AC78A4"/>
    <w:rsid w:val="00AD005B"/>
    <w:rsid w:val="00AD0334"/>
    <w:rsid w:val="00AD03E2"/>
    <w:rsid w:val="00AD1327"/>
    <w:rsid w:val="00AD1F4B"/>
    <w:rsid w:val="00AD29DE"/>
    <w:rsid w:val="00AD3213"/>
    <w:rsid w:val="00AD3A1F"/>
    <w:rsid w:val="00AD6D68"/>
    <w:rsid w:val="00AE1275"/>
    <w:rsid w:val="00AE2F41"/>
    <w:rsid w:val="00AE40D9"/>
    <w:rsid w:val="00AE4E28"/>
    <w:rsid w:val="00AF12AD"/>
    <w:rsid w:val="00AF2CBC"/>
    <w:rsid w:val="00AF3C94"/>
    <w:rsid w:val="00AF48D6"/>
    <w:rsid w:val="00AF4BB2"/>
    <w:rsid w:val="00AF4FAD"/>
    <w:rsid w:val="00AF5258"/>
    <w:rsid w:val="00AF5776"/>
    <w:rsid w:val="00B0014F"/>
    <w:rsid w:val="00B001AF"/>
    <w:rsid w:val="00B01DD7"/>
    <w:rsid w:val="00B01FC7"/>
    <w:rsid w:val="00B03242"/>
    <w:rsid w:val="00B05057"/>
    <w:rsid w:val="00B05823"/>
    <w:rsid w:val="00B0779C"/>
    <w:rsid w:val="00B10A75"/>
    <w:rsid w:val="00B10D53"/>
    <w:rsid w:val="00B110F1"/>
    <w:rsid w:val="00B11246"/>
    <w:rsid w:val="00B12031"/>
    <w:rsid w:val="00B12BA5"/>
    <w:rsid w:val="00B12F02"/>
    <w:rsid w:val="00B13BEA"/>
    <w:rsid w:val="00B150BC"/>
    <w:rsid w:val="00B1553B"/>
    <w:rsid w:val="00B1581C"/>
    <w:rsid w:val="00B15EF5"/>
    <w:rsid w:val="00B17EEE"/>
    <w:rsid w:val="00B232EB"/>
    <w:rsid w:val="00B23305"/>
    <w:rsid w:val="00B23727"/>
    <w:rsid w:val="00B23BA8"/>
    <w:rsid w:val="00B23C30"/>
    <w:rsid w:val="00B24C1A"/>
    <w:rsid w:val="00B24E63"/>
    <w:rsid w:val="00B254DE"/>
    <w:rsid w:val="00B26CDB"/>
    <w:rsid w:val="00B3118D"/>
    <w:rsid w:val="00B32A01"/>
    <w:rsid w:val="00B32B9A"/>
    <w:rsid w:val="00B32FA2"/>
    <w:rsid w:val="00B332E0"/>
    <w:rsid w:val="00B33BE8"/>
    <w:rsid w:val="00B343AC"/>
    <w:rsid w:val="00B34AD6"/>
    <w:rsid w:val="00B34E32"/>
    <w:rsid w:val="00B34F4D"/>
    <w:rsid w:val="00B35123"/>
    <w:rsid w:val="00B35E03"/>
    <w:rsid w:val="00B364CA"/>
    <w:rsid w:val="00B369ED"/>
    <w:rsid w:val="00B36EEA"/>
    <w:rsid w:val="00B374F5"/>
    <w:rsid w:val="00B41405"/>
    <w:rsid w:val="00B41D27"/>
    <w:rsid w:val="00B430C1"/>
    <w:rsid w:val="00B43162"/>
    <w:rsid w:val="00B4553A"/>
    <w:rsid w:val="00B45C63"/>
    <w:rsid w:val="00B5066D"/>
    <w:rsid w:val="00B5096D"/>
    <w:rsid w:val="00B509CD"/>
    <w:rsid w:val="00B5382C"/>
    <w:rsid w:val="00B5403D"/>
    <w:rsid w:val="00B54560"/>
    <w:rsid w:val="00B55BB6"/>
    <w:rsid w:val="00B57AF8"/>
    <w:rsid w:val="00B60329"/>
    <w:rsid w:val="00B61838"/>
    <w:rsid w:val="00B6282E"/>
    <w:rsid w:val="00B62F7F"/>
    <w:rsid w:val="00B6438B"/>
    <w:rsid w:val="00B654CE"/>
    <w:rsid w:val="00B663AC"/>
    <w:rsid w:val="00B66CBB"/>
    <w:rsid w:val="00B67EB7"/>
    <w:rsid w:val="00B70DF9"/>
    <w:rsid w:val="00B7174F"/>
    <w:rsid w:val="00B72950"/>
    <w:rsid w:val="00B73317"/>
    <w:rsid w:val="00B74CE3"/>
    <w:rsid w:val="00B750ED"/>
    <w:rsid w:val="00B7569E"/>
    <w:rsid w:val="00B75D26"/>
    <w:rsid w:val="00B76CA8"/>
    <w:rsid w:val="00B778D5"/>
    <w:rsid w:val="00B80747"/>
    <w:rsid w:val="00B820C2"/>
    <w:rsid w:val="00B82B6D"/>
    <w:rsid w:val="00B83BF5"/>
    <w:rsid w:val="00B84296"/>
    <w:rsid w:val="00B8494B"/>
    <w:rsid w:val="00B85622"/>
    <w:rsid w:val="00B908F7"/>
    <w:rsid w:val="00B90E34"/>
    <w:rsid w:val="00B92294"/>
    <w:rsid w:val="00B9232C"/>
    <w:rsid w:val="00B9249D"/>
    <w:rsid w:val="00B92C8A"/>
    <w:rsid w:val="00B937A0"/>
    <w:rsid w:val="00B942BA"/>
    <w:rsid w:val="00B95C82"/>
    <w:rsid w:val="00B97EA1"/>
    <w:rsid w:val="00BA0D5D"/>
    <w:rsid w:val="00BA2D39"/>
    <w:rsid w:val="00BA5324"/>
    <w:rsid w:val="00BA5981"/>
    <w:rsid w:val="00BA7350"/>
    <w:rsid w:val="00BA7A6E"/>
    <w:rsid w:val="00BA7BEA"/>
    <w:rsid w:val="00BB00CE"/>
    <w:rsid w:val="00BB0AC3"/>
    <w:rsid w:val="00BB0E41"/>
    <w:rsid w:val="00BB1098"/>
    <w:rsid w:val="00BB336A"/>
    <w:rsid w:val="00BB4335"/>
    <w:rsid w:val="00BB487C"/>
    <w:rsid w:val="00BB53C0"/>
    <w:rsid w:val="00BC0D9F"/>
    <w:rsid w:val="00BC41ED"/>
    <w:rsid w:val="00BC488F"/>
    <w:rsid w:val="00BC4D50"/>
    <w:rsid w:val="00BC514D"/>
    <w:rsid w:val="00BC51F6"/>
    <w:rsid w:val="00BC5CD5"/>
    <w:rsid w:val="00BC5DB8"/>
    <w:rsid w:val="00BC71DF"/>
    <w:rsid w:val="00BC736C"/>
    <w:rsid w:val="00BC7573"/>
    <w:rsid w:val="00BC7FAD"/>
    <w:rsid w:val="00BD213F"/>
    <w:rsid w:val="00BD2516"/>
    <w:rsid w:val="00BD5C6B"/>
    <w:rsid w:val="00BD6172"/>
    <w:rsid w:val="00BD6DDF"/>
    <w:rsid w:val="00BE14AC"/>
    <w:rsid w:val="00BE1AA2"/>
    <w:rsid w:val="00BE1BFA"/>
    <w:rsid w:val="00BE4571"/>
    <w:rsid w:val="00BE4A6A"/>
    <w:rsid w:val="00BE5483"/>
    <w:rsid w:val="00BE554C"/>
    <w:rsid w:val="00BE60EA"/>
    <w:rsid w:val="00BE73C4"/>
    <w:rsid w:val="00BE765B"/>
    <w:rsid w:val="00BF1500"/>
    <w:rsid w:val="00BF2568"/>
    <w:rsid w:val="00BF2E37"/>
    <w:rsid w:val="00BF4B7F"/>
    <w:rsid w:val="00BF4C33"/>
    <w:rsid w:val="00BF58BE"/>
    <w:rsid w:val="00BF6051"/>
    <w:rsid w:val="00BF6E52"/>
    <w:rsid w:val="00BF6FB0"/>
    <w:rsid w:val="00C01346"/>
    <w:rsid w:val="00C0154F"/>
    <w:rsid w:val="00C01836"/>
    <w:rsid w:val="00C027AA"/>
    <w:rsid w:val="00C02EA1"/>
    <w:rsid w:val="00C0371E"/>
    <w:rsid w:val="00C03A12"/>
    <w:rsid w:val="00C04BC2"/>
    <w:rsid w:val="00C06274"/>
    <w:rsid w:val="00C06CEA"/>
    <w:rsid w:val="00C107C8"/>
    <w:rsid w:val="00C120EE"/>
    <w:rsid w:val="00C12987"/>
    <w:rsid w:val="00C134F8"/>
    <w:rsid w:val="00C13AF3"/>
    <w:rsid w:val="00C15368"/>
    <w:rsid w:val="00C16D7D"/>
    <w:rsid w:val="00C17E07"/>
    <w:rsid w:val="00C22956"/>
    <w:rsid w:val="00C23A7F"/>
    <w:rsid w:val="00C23FCA"/>
    <w:rsid w:val="00C24770"/>
    <w:rsid w:val="00C24B76"/>
    <w:rsid w:val="00C25331"/>
    <w:rsid w:val="00C255CD"/>
    <w:rsid w:val="00C262BA"/>
    <w:rsid w:val="00C26909"/>
    <w:rsid w:val="00C27037"/>
    <w:rsid w:val="00C307F5"/>
    <w:rsid w:val="00C30861"/>
    <w:rsid w:val="00C30F86"/>
    <w:rsid w:val="00C31A31"/>
    <w:rsid w:val="00C3216E"/>
    <w:rsid w:val="00C329A6"/>
    <w:rsid w:val="00C36040"/>
    <w:rsid w:val="00C369E5"/>
    <w:rsid w:val="00C36C12"/>
    <w:rsid w:val="00C40D5A"/>
    <w:rsid w:val="00C40FD2"/>
    <w:rsid w:val="00C4160D"/>
    <w:rsid w:val="00C417A0"/>
    <w:rsid w:val="00C47426"/>
    <w:rsid w:val="00C4773B"/>
    <w:rsid w:val="00C51F85"/>
    <w:rsid w:val="00C52DCC"/>
    <w:rsid w:val="00C52FA8"/>
    <w:rsid w:val="00C546F6"/>
    <w:rsid w:val="00C569F3"/>
    <w:rsid w:val="00C6175A"/>
    <w:rsid w:val="00C6187B"/>
    <w:rsid w:val="00C61B86"/>
    <w:rsid w:val="00C6267A"/>
    <w:rsid w:val="00C63B77"/>
    <w:rsid w:val="00C6419F"/>
    <w:rsid w:val="00C64317"/>
    <w:rsid w:val="00C64681"/>
    <w:rsid w:val="00C65B25"/>
    <w:rsid w:val="00C65DD7"/>
    <w:rsid w:val="00C6623F"/>
    <w:rsid w:val="00C66771"/>
    <w:rsid w:val="00C6773D"/>
    <w:rsid w:val="00C70003"/>
    <w:rsid w:val="00C70EA4"/>
    <w:rsid w:val="00C70EA6"/>
    <w:rsid w:val="00C71077"/>
    <w:rsid w:val="00C71189"/>
    <w:rsid w:val="00C71D00"/>
    <w:rsid w:val="00C71D85"/>
    <w:rsid w:val="00C729D6"/>
    <w:rsid w:val="00C7315F"/>
    <w:rsid w:val="00C741D2"/>
    <w:rsid w:val="00C74911"/>
    <w:rsid w:val="00C74D59"/>
    <w:rsid w:val="00C75853"/>
    <w:rsid w:val="00C75F3B"/>
    <w:rsid w:val="00C77841"/>
    <w:rsid w:val="00C77986"/>
    <w:rsid w:val="00C80484"/>
    <w:rsid w:val="00C811F5"/>
    <w:rsid w:val="00C824BC"/>
    <w:rsid w:val="00C8266B"/>
    <w:rsid w:val="00C82C7A"/>
    <w:rsid w:val="00C858CE"/>
    <w:rsid w:val="00C861C9"/>
    <w:rsid w:val="00C86FB5"/>
    <w:rsid w:val="00C87691"/>
    <w:rsid w:val="00C917F1"/>
    <w:rsid w:val="00C92228"/>
    <w:rsid w:val="00C92614"/>
    <w:rsid w:val="00C93A91"/>
    <w:rsid w:val="00C93EB1"/>
    <w:rsid w:val="00C94714"/>
    <w:rsid w:val="00C95DA5"/>
    <w:rsid w:val="00C967F0"/>
    <w:rsid w:val="00C97297"/>
    <w:rsid w:val="00C97D2A"/>
    <w:rsid w:val="00CA12E6"/>
    <w:rsid w:val="00CA307A"/>
    <w:rsid w:val="00CA3804"/>
    <w:rsid w:val="00CA385E"/>
    <w:rsid w:val="00CA4168"/>
    <w:rsid w:val="00CA680B"/>
    <w:rsid w:val="00CB341B"/>
    <w:rsid w:val="00CB3427"/>
    <w:rsid w:val="00CB7232"/>
    <w:rsid w:val="00CB7C3A"/>
    <w:rsid w:val="00CC135D"/>
    <w:rsid w:val="00CC1569"/>
    <w:rsid w:val="00CC2EBC"/>
    <w:rsid w:val="00CC3A72"/>
    <w:rsid w:val="00CC6B73"/>
    <w:rsid w:val="00CC71A1"/>
    <w:rsid w:val="00CC76F7"/>
    <w:rsid w:val="00CD1F7D"/>
    <w:rsid w:val="00CD20EA"/>
    <w:rsid w:val="00CD29B1"/>
    <w:rsid w:val="00CD47D9"/>
    <w:rsid w:val="00CD5D82"/>
    <w:rsid w:val="00CE1B94"/>
    <w:rsid w:val="00CE2615"/>
    <w:rsid w:val="00CE3D6B"/>
    <w:rsid w:val="00CE477D"/>
    <w:rsid w:val="00CE4A65"/>
    <w:rsid w:val="00CE4DC4"/>
    <w:rsid w:val="00CE5151"/>
    <w:rsid w:val="00CE56CB"/>
    <w:rsid w:val="00CE647D"/>
    <w:rsid w:val="00CE67CB"/>
    <w:rsid w:val="00CF0B26"/>
    <w:rsid w:val="00CF12C9"/>
    <w:rsid w:val="00CF1A24"/>
    <w:rsid w:val="00CF288F"/>
    <w:rsid w:val="00CF2E49"/>
    <w:rsid w:val="00CF49B9"/>
    <w:rsid w:val="00CF4F3A"/>
    <w:rsid w:val="00CF5137"/>
    <w:rsid w:val="00CF51F1"/>
    <w:rsid w:val="00CF575B"/>
    <w:rsid w:val="00CF57AD"/>
    <w:rsid w:val="00CF6205"/>
    <w:rsid w:val="00CF621E"/>
    <w:rsid w:val="00CF7468"/>
    <w:rsid w:val="00D0036B"/>
    <w:rsid w:val="00D0204B"/>
    <w:rsid w:val="00D0425C"/>
    <w:rsid w:val="00D055C5"/>
    <w:rsid w:val="00D060CE"/>
    <w:rsid w:val="00D0669B"/>
    <w:rsid w:val="00D074EE"/>
    <w:rsid w:val="00D11899"/>
    <w:rsid w:val="00D11EE1"/>
    <w:rsid w:val="00D136F5"/>
    <w:rsid w:val="00D15CFF"/>
    <w:rsid w:val="00D16E1F"/>
    <w:rsid w:val="00D17049"/>
    <w:rsid w:val="00D217F9"/>
    <w:rsid w:val="00D21F60"/>
    <w:rsid w:val="00D2258E"/>
    <w:rsid w:val="00D24637"/>
    <w:rsid w:val="00D24729"/>
    <w:rsid w:val="00D248A8"/>
    <w:rsid w:val="00D30372"/>
    <w:rsid w:val="00D3063B"/>
    <w:rsid w:val="00D30856"/>
    <w:rsid w:val="00D30BCB"/>
    <w:rsid w:val="00D31D76"/>
    <w:rsid w:val="00D32B3C"/>
    <w:rsid w:val="00D33595"/>
    <w:rsid w:val="00D34082"/>
    <w:rsid w:val="00D346FB"/>
    <w:rsid w:val="00D35AF3"/>
    <w:rsid w:val="00D36F60"/>
    <w:rsid w:val="00D375DC"/>
    <w:rsid w:val="00D37E54"/>
    <w:rsid w:val="00D40766"/>
    <w:rsid w:val="00D40A38"/>
    <w:rsid w:val="00D42DA6"/>
    <w:rsid w:val="00D43160"/>
    <w:rsid w:val="00D43533"/>
    <w:rsid w:val="00D445AF"/>
    <w:rsid w:val="00D46927"/>
    <w:rsid w:val="00D4781F"/>
    <w:rsid w:val="00D47B9A"/>
    <w:rsid w:val="00D51B3B"/>
    <w:rsid w:val="00D54F86"/>
    <w:rsid w:val="00D55037"/>
    <w:rsid w:val="00D55647"/>
    <w:rsid w:val="00D5625D"/>
    <w:rsid w:val="00D56843"/>
    <w:rsid w:val="00D608D3"/>
    <w:rsid w:val="00D61D9C"/>
    <w:rsid w:val="00D61F32"/>
    <w:rsid w:val="00D64FE6"/>
    <w:rsid w:val="00D65547"/>
    <w:rsid w:val="00D6564E"/>
    <w:rsid w:val="00D65E94"/>
    <w:rsid w:val="00D66798"/>
    <w:rsid w:val="00D668E2"/>
    <w:rsid w:val="00D66FC6"/>
    <w:rsid w:val="00D710E8"/>
    <w:rsid w:val="00D7243B"/>
    <w:rsid w:val="00D73242"/>
    <w:rsid w:val="00D73496"/>
    <w:rsid w:val="00D74D4B"/>
    <w:rsid w:val="00D74DDF"/>
    <w:rsid w:val="00D8061A"/>
    <w:rsid w:val="00D8089A"/>
    <w:rsid w:val="00D86135"/>
    <w:rsid w:val="00D92138"/>
    <w:rsid w:val="00D92BB4"/>
    <w:rsid w:val="00D93B55"/>
    <w:rsid w:val="00D942BE"/>
    <w:rsid w:val="00D9491E"/>
    <w:rsid w:val="00DA014D"/>
    <w:rsid w:val="00DA0D9C"/>
    <w:rsid w:val="00DA2B05"/>
    <w:rsid w:val="00DA3496"/>
    <w:rsid w:val="00DA365E"/>
    <w:rsid w:val="00DA3C1A"/>
    <w:rsid w:val="00DA50BF"/>
    <w:rsid w:val="00DA510E"/>
    <w:rsid w:val="00DA765E"/>
    <w:rsid w:val="00DB00E7"/>
    <w:rsid w:val="00DB2729"/>
    <w:rsid w:val="00DB32B6"/>
    <w:rsid w:val="00DB431C"/>
    <w:rsid w:val="00DB4884"/>
    <w:rsid w:val="00DB58F6"/>
    <w:rsid w:val="00DB5C9E"/>
    <w:rsid w:val="00DB632F"/>
    <w:rsid w:val="00DB6839"/>
    <w:rsid w:val="00DB7E32"/>
    <w:rsid w:val="00DC32F3"/>
    <w:rsid w:val="00DC4CA7"/>
    <w:rsid w:val="00DC5BA9"/>
    <w:rsid w:val="00DC7D15"/>
    <w:rsid w:val="00DC7E15"/>
    <w:rsid w:val="00DD08CC"/>
    <w:rsid w:val="00DD0F80"/>
    <w:rsid w:val="00DD1232"/>
    <w:rsid w:val="00DD1882"/>
    <w:rsid w:val="00DD263A"/>
    <w:rsid w:val="00DD4553"/>
    <w:rsid w:val="00DD4982"/>
    <w:rsid w:val="00DD543A"/>
    <w:rsid w:val="00DD5FD1"/>
    <w:rsid w:val="00DD6E2C"/>
    <w:rsid w:val="00DE0CCA"/>
    <w:rsid w:val="00DE0F06"/>
    <w:rsid w:val="00DE24BE"/>
    <w:rsid w:val="00DE2D1A"/>
    <w:rsid w:val="00DE5BCB"/>
    <w:rsid w:val="00DE5F48"/>
    <w:rsid w:val="00DE6627"/>
    <w:rsid w:val="00DF04D5"/>
    <w:rsid w:val="00DF163B"/>
    <w:rsid w:val="00DF3378"/>
    <w:rsid w:val="00DF4B50"/>
    <w:rsid w:val="00DF4C56"/>
    <w:rsid w:val="00DF6B21"/>
    <w:rsid w:val="00DF7AC6"/>
    <w:rsid w:val="00DF7AC8"/>
    <w:rsid w:val="00E01048"/>
    <w:rsid w:val="00E0177D"/>
    <w:rsid w:val="00E02D30"/>
    <w:rsid w:val="00E06701"/>
    <w:rsid w:val="00E06943"/>
    <w:rsid w:val="00E077DC"/>
    <w:rsid w:val="00E12260"/>
    <w:rsid w:val="00E129DC"/>
    <w:rsid w:val="00E13BA7"/>
    <w:rsid w:val="00E13BC3"/>
    <w:rsid w:val="00E13F62"/>
    <w:rsid w:val="00E153DC"/>
    <w:rsid w:val="00E1770D"/>
    <w:rsid w:val="00E20596"/>
    <w:rsid w:val="00E21A86"/>
    <w:rsid w:val="00E2272F"/>
    <w:rsid w:val="00E24846"/>
    <w:rsid w:val="00E24D2A"/>
    <w:rsid w:val="00E24E3E"/>
    <w:rsid w:val="00E26D56"/>
    <w:rsid w:val="00E27B38"/>
    <w:rsid w:val="00E27CDD"/>
    <w:rsid w:val="00E27FE7"/>
    <w:rsid w:val="00E306E5"/>
    <w:rsid w:val="00E32E49"/>
    <w:rsid w:val="00E3409D"/>
    <w:rsid w:val="00E34EC6"/>
    <w:rsid w:val="00E35990"/>
    <w:rsid w:val="00E375F8"/>
    <w:rsid w:val="00E37C86"/>
    <w:rsid w:val="00E40F79"/>
    <w:rsid w:val="00E419C0"/>
    <w:rsid w:val="00E42185"/>
    <w:rsid w:val="00E423C7"/>
    <w:rsid w:val="00E43E44"/>
    <w:rsid w:val="00E4559A"/>
    <w:rsid w:val="00E45DC7"/>
    <w:rsid w:val="00E46843"/>
    <w:rsid w:val="00E46BAB"/>
    <w:rsid w:val="00E4799E"/>
    <w:rsid w:val="00E47D93"/>
    <w:rsid w:val="00E519A8"/>
    <w:rsid w:val="00E51B9B"/>
    <w:rsid w:val="00E56480"/>
    <w:rsid w:val="00E56A06"/>
    <w:rsid w:val="00E574F1"/>
    <w:rsid w:val="00E579B5"/>
    <w:rsid w:val="00E57CD3"/>
    <w:rsid w:val="00E616D2"/>
    <w:rsid w:val="00E61D17"/>
    <w:rsid w:val="00E656A8"/>
    <w:rsid w:val="00E661A1"/>
    <w:rsid w:val="00E723D3"/>
    <w:rsid w:val="00E73792"/>
    <w:rsid w:val="00E7614E"/>
    <w:rsid w:val="00E7791E"/>
    <w:rsid w:val="00E77A6A"/>
    <w:rsid w:val="00E803E3"/>
    <w:rsid w:val="00E80471"/>
    <w:rsid w:val="00E804FA"/>
    <w:rsid w:val="00E80827"/>
    <w:rsid w:val="00E8098C"/>
    <w:rsid w:val="00E80E19"/>
    <w:rsid w:val="00E80F1D"/>
    <w:rsid w:val="00E819D9"/>
    <w:rsid w:val="00E83429"/>
    <w:rsid w:val="00E8387C"/>
    <w:rsid w:val="00E8450C"/>
    <w:rsid w:val="00E84A74"/>
    <w:rsid w:val="00E864DC"/>
    <w:rsid w:val="00E87977"/>
    <w:rsid w:val="00E92A8B"/>
    <w:rsid w:val="00E92DEF"/>
    <w:rsid w:val="00E9401B"/>
    <w:rsid w:val="00E94833"/>
    <w:rsid w:val="00E96055"/>
    <w:rsid w:val="00E9653A"/>
    <w:rsid w:val="00E96AE3"/>
    <w:rsid w:val="00E96FB1"/>
    <w:rsid w:val="00E970BE"/>
    <w:rsid w:val="00E9715C"/>
    <w:rsid w:val="00EA04DF"/>
    <w:rsid w:val="00EA0D77"/>
    <w:rsid w:val="00EA2B52"/>
    <w:rsid w:val="00EA3DF2"/>
    <w:rsid w:val="00EA580B"/>
    <w:rsid w:val="00EA6FFC"/>
    <w:rsid w:val="00EB0667"/>
    <w:rsid w:val="00EB1114"/>
    <w:rsid w:val="00EB1C18"/>
    <w:rsid w:val="00EB3565"/>
    <w:rsid w:val="00EB4059"/>
    <w:rsid w:val="00EB6D3E"/>
    <w:rsid w:val="00EB788C"/>
    <w:rsid w:val="00EC04DB"/>
    <w:rsid w:val="00EC0D2E"/>
    <w:rsid w:val="00EC0E69"/>
    <w:rsid w:val="00EC2BDA"/>
    <w:rsid w:val="00EC34E7"/>
    <w:rsid w:val="00EC57C3"/>
    <w:rsid w:val="00EC6324"/>
    <w:rsid w:val="00EC74FC"/>
    <w:rsid w:val="00EC7AD9"/>
    <w:rsid w:val="00EC7E65"/>
    <w:rsid w:val="00ED050E"/>
    <w:rsid w:val="00ED10A7"/>
    <w:rsid w:val="00ED236D"/>
    <w:rsid w:val="00ED3899"/>
    <w:rsid w:val="00ED4DC7"/>
    <w:rsid w:val="00ED5F9B"/>
    <w:rsid w:val="00EE2D4A"/>
    <w:rsid w:val="00EE58B5"/>
    <w:rsid w:val="00EE5ACE"/>
    <w:rsid w:val="00EE6594"/>
    <w:rsid w:val="00EE7F49"/>
    <w:rsid w:val="00EE7FDC"/>
    <w:rsid w:val="00EF0CDF"/>
    <w:rsid w:val="00EF3009"/>
    <w:rsid w:val="00EF45E9"/>
    <w:rsid w:val="00EF4BCF"/>
    <w:rsid w:val="00F0142E"/>
    <w:rsid w:val="00F01F79"/>
    <w:rsid w:val="00F02080"/>
    <w:rsid w:val="00F03A00"/>
    <w:rsid w:val="00F04CF6"/>
    <w:rsid w:val="00F053EA"/>
    <w:rsid w:val="00F0565C"/>
    <w:rsid w:val="00F056C7"/>
    <w:rsid w:val="00F05D08"/>
    <w:rsid w:val="00F05F8C"/>
    <w:rsid w:val="00F115B1"/>
    <w:rsid w:val="00F11ED7"/>
    <w:rsid w:val="00F11F56"/>
    <w:rsid w:val="00F12ABD"/>
    <w:rsid w:val="00F12BFE"/>
    <w:rsid w:val="00F12EA9"/>
    <w:rsid w:val="00F145A6"/>
    <w:rsid w:val="00F14807"/>
    <w:rsid w:val="00F1512B"/>
    <w:rsid w:val="00F1524F"/>
    <w:rsid w:val="00F157AB"/>
    <w:rsid w:val="00F16648"/>
    <w:rsid w:val="00F17949"/>
    <w:rsid w:val="00F218E1"/>
    <w:rsid w:val="00F23537"/>
    <w:rsid w:val="00F23676"/>
    <w:rsid w:val="00F25079"/>
    <w:rsid w:val="00F2583F"/>
    <w:rsid w:val="00F30315"/>
    <w:rsid w:val="00F31531"/>
    <w:rsid w:val="00F31BE1"/>
    <w:rsid w:val="00F324AC"/>
    <w:rsid w:val="00F34E69"/>
    <w:rsid w:val="00F35EFD"/>
    <w:rsid w:val="00F37FA0"/>
    <w:rsid w:val="00F40045"/>
    <w:rsid w:val="00F40504"/>
    <w:rsid w:val="00F40C12"/>
    <w:rsid w:val="00F41907"/>
    <w:rsid w:val="00F420F0"/>
    <w:rsid w:val="00F42388"/>
    <w:rsid w:val="00F42A95"/>
    <w:rsid w:val="00F43224"/>
    <w:rsid w:val="00F436E1"/>
    <w:rsid w:val="00F454AE"/>
    <w:rsid w:val="00F46F2F"/>
    <w:rsid w:val="00F470CF"/>
    <w:rsid w:val="00F472B3"/>
    <w:rsid w:val="00F47C53"/>
    <w:rsid w:val="00F50429"/>
    <w:rsid w:val="00F525D0"/>
    <w:rsid w:val="00F52D84"/>
    <w:rsid w:val="00F55235"/>
    <w:rsid w:val="00F55346"/>
    <w:rsid w:val="00F56469"/>
    <w:rsid w:val="00F57161"/>
    <w:rsid w:val="00F575EF"/>
    <w:rsid w:val="00F6213E"/>
    <w:rsid w:val="00F621AD"/>
    <w:rsid w:val="00F62F3A"/>
    <w:rsid w:val="00F63347"/>
    <w:rsid w:val="00F638B2"/>
    <w:rsid w:val="00F63FD1"/>
    <w:rsid w:val="00F64712"/>
    <w:rsid w:val="00F66AC7"/>
    <w:rsid w:val="00F67040"/>
    <w:rsid w:val="00F6763F"/>
    <w:rsid w:val="00F705E8"/>
    <w:rsid w:val="00F7259C"/>
    <w:rsid w:val="00F725A3"/>
    <w:rsid w:val="00F733ED"/>
    <w:rsid w:val="00F73C40"/>
    <w:rsid w:val="00F774E5"/>
    <w:rsid w:val="00F80CDC"/>
    <w:rsid w:val="00F81AB4"/>
    <w:rsid w:val="00F8228E"/>
    <w:rsid w:val="00F8298C"/>
    <w:rsid w:val="00F83CDD"/>
    <w:rsid w:val="00F84962"/>
    <w:rsid w:val="00F84BB0"/>
    <w:rsid w:val="00F85EA9"/>
    <w:rsid w:val="00F86836"/>
    <w:rsid w:val="00F87040"/>
    <w:rsid w:val="00F90AB2"/>
    <w:rsid w:val="00F9140E"/>
    <w:rsid w:val="00F92A74"/>
    <w:rsid w:val="00F92CA0"/>
    <w:rsid w:val="00F933A3"/>
    <w:rsid w:val="00F93E65"/>
    <w:rsid w:val="00F97681"/>
    <w:rsid w:val="00FA1245"/>
    <w:rsid w:val="00FA260C"/>
    <w:rsid w:val="00FA3E46"/>
    <w:rsid w:val="00FA5898"/>
    <w:rsid w:val="00FA58C7"/>
    <w:rsid w:val="00FA5C27"/>
    <w:rsid w:val="00FA6AEF"/>
    <w:rsid w:val="00FA7454"/>
    <w:rsid w:val="00FB000B"/>
    <w:rsid w:val="00FB10A8"/>
    <w:rsid w:val="00FB20E3"/>
    <w:rsid w:val="00FB2F3B"/>
    <w:rsid w:val="00FB5EA0"/>
    <w:rsid w:val="00FB6719"/>
    <w:rsid w:val="00FB67A1"/>
    <w:rsid w:val="00FB7D12"/>
    <w:rsid w:val="00FC07C6"/>
    <w:rsid w:val="00FC1CB8"/>
    <w:rsid w:val="00FC2535"/>
    <w:rsid w:val="00FC2CDF"/>
    <w:rsid w:val="00FC2D17"/>
    <w:rsid w:val="00FC2EFA"/>
    <w:rsid w:val="00FC3B48"/>
    <w:rsid w:val="00FC543B"/>
    <w:rsid w:val="00FC54D2"/>
    <w:rsid w:val="00FC5ED7"/>
    <w:rsid w:val="00FC77A0"/>
    <w:rsid w:val="00FD0266"/>
    <w:rsid w:val="00FD1C95"/>
    <w:rsid w:val="00FD2007"/>
    <w:rsid w:val="00FD33B0"/>
    <w:rsid w:val="00FD4870"/>
    <w:rsid w:val="00FD53C6"/>
    <w:rsid w:val="00FD5630"/>
    <w:rsid w:val="00FD600D"/>
    <w:rsid w:val="00FD6284"/>
    <w:rsid w:val="00FD67E2"/>
    <w:rsid w:val="00FD7210"/>
    <w:rsid w:val="00FD74A3"/>
    <w:rsid w:val="00FD7763"/>
    <w:rsid w:val="00FE0382"/>
    <w:rsid w:val="00FE07AD"/>
    <w:rsid w:val="00FE2F8A"/>
    <w:rsid w:val="00FE3183"/>
    <w:rsid w:val="00FE4090"/>
    <w:rsid w:val="00FE6242"/>
    <w:rsid w:val="00FE6892"/>
    <w:rsid w:val="00FF185E"/>
    <w:rsid w:val="00FF1DA3"/>
    <w:rsid w:val="00FF2F22"/>
    <w:rsid w:val="00FF2FA7"/>
    <w:rsid w:val="00FF354E"/>
    <w:rsid w:val="00FF40CC"/>
    <w:rsid w:val="00FF5061"/>
    <w:rsid w:val="00FF5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91B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C40D5A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902C32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E591B"/>
    <w:pPr>
      <w:keepNext/>
      <w:outlineLvl w:val="2"/>
    </w:pPr>
    <w:rPr>
      <w:rFonts w:ascii="Cambria" w:hAnsi="Cambria" w:cs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E591B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40D5A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02C32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508DD"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508DD"/>
    <w:rPr>
      <w:rFonts w:ascii="Calibri" w:hAnsi="Calibri" w:cs="Calibri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rsid w:val="008E591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508DD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8E591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508DD"/>
    <w:rPr>
      <w:sz w:val="20"/>
      <w:szCs w:val="20"/>
    </w:rPr>
  </w:style>
  <w:style w:type="paragraph" w:customStyle="1" w:styleId="Normal1">
    <w:name w:val="Normal1"/>
    <w:uiPriority w:val="99"/>
    <w:rsid w:val="008E591B"/>
    <w:pPr>
      <w:widowControl w:val="0"/>
    </w:pPr>
    <w:rPr>
      <w:sz w:val="20"/>
      <w:szCs w:val="20"/>
    </w:rPr>
  </w:style>
  <w:style w:type="paragraph" w:customStyle="1" w:styleId="1">
    <w:name w:val="Заголовок1"/>
    <w:basedOn w:val="Normal"/>
    <w:uiPriority w:val="99"/>
    <w:rsid w:val="008E591B"/>
    <w:pPr>
      <w:jc w:val="center"/>
    </w:pPr>
    <w:rPr>
      <w:rFonts w:ascii="Saloon" w:hAnsi="Saloon" w:cs="Saloon"/>
      <w:spacing w:val="30"/>
      <w:sz w:val="44"/>
      <w:szCs w:val="44"/>
    </w:rPr>
  </w:style>
  <w:style w:type="paragraph" w:styleId="BodyTextIndent">
    <w:name w:val="Body Text Indent"/>
    <w:basedOn w:val="Normal"/>
    <w:link w:val="BodyTextIndentChar"/>
    <w:uiPriority w:val="99"/>
    <w:rsid w:val="008E591B"/>
    <w:pPr>
      <w:widowControl w:val="0"/>
      <w:ind w:firstLine="720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508DD"/>
    <w:rPr>
      <w:sz w:val="20"/>
      <w:szCs w:val="20"/>
    </w:rPr>
  </w:style>
  <w:style w:type="character" w:styleId="PageNumber">
    <w:name w:val="page number"/>
    <w:basedOn w:val="DefaultParagraphFont"/>
    <w:uiPriority w:val="99"/>
    <w:rsid w:val="008E591B"/>
  </w:style>
  <w:style w:type="paragraph" w:styleId="BalloonText">
    <w:name w:val="Balloon Text"/>
    <w:basedOn w:val="Normal"/>
    <w:link w:val="BalloonTextChar"/>
    <w:uiPriority w:val="99"/>
    <w:semiHidden/>
    <w:rsid w:val="008E591B"/>
    <w:rPr>
      <w:sz w:val="2"/>
      <w:szCs w:val="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508DD"/>
    <w:rPr>
      <w:sz w:val="2"/>
      <w:szCs w:val="2"/>
    </w:rPr>
  </w:style>
  <w:style w:type="paragraph" w:styleId="BodyText">
    <w:name w:val="Body Text"/>
    <w:basedOn w:val="Normal"/>
    <w:link w:val="BodyTextChar"/>
    <w:uiPriority w:val="99"/>
    <w:rsid w:val="008E591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287B6B"/>
  </w:style>
  <w:style w:type="paragraph" w:styleId="BodyText2">
    <w:name w:val="Body Text 2"/>
    <w:basedOn w:val="Normal"/>
    <w:link w:val="BodyText2Char"/>
    <w:uiPriority w:val="99"/>
    <w:rsid w:val="00F40C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6508DD"/>
    <w:rPr>
      <w:sz w:val="20"/>
      <w:szCs w:val="20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Normal"/>
    <w:uiPriority w:val="99"/>
    <w:rsid w:val="00687BE4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pple-converted-space">
    <w:name w:val="apple-converted-space"/>
    <w:uiPriority w:val="99"/>
    <w:rsid w:val="00407B2A"/>
  </w:style>
  <w:style w:type="paragraph" w:styleId="ListParagraph">
    <w:name w:val="List Paragraph"/>
    <w:basedOn w:val="Normal"/>
    <w:uiPriority w:val="99"/>
    <w:qFormat/>
    <w:rsid w:val="003A4E0D"/>
    <w:pPr>
      <w:ind w:left="720"/>
    </w:pPr>
    <w:rPr>
      <w:sz w:val="24"/>
      <w:szCs w:val="24"/>
    </w:rPr>
  </w:style>
  <w:style w:type="character" w:styleId="Hyperlink">
    <w:name w:val="Hyperlink"/>
    <w:basedOn w:val="DefaultParagraphFont"/>
    <w:uiPriority w:val="99"/>
    <w:rsid w:val="00B03242"/>
    <w:rPr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FC2EFA"/>
    <w:rPr>
      <w:b/>
      <w:bCs/>
    </w:rPr>
  </w:style>
  <w:style w:type="character" w:styleId="Emphasis">
    <w:name w:val="Emphasis"/>
    <w:basedOn w:val="DefaultParagraphFont"/>
    <w:uiPriority w:val="99"/>
    <w:qFormat/>
    <w:rsid w:val="00FC2EFA"/>
    <w:rPr>
      <w:i/>
      <w:iCs/>
    </w:rPr>
  </w:style>
  <w:style w:type="character" w:customStyle="1" w:styleId="FontStyle12">
    <w:name w:val="Font Style12"/>
    <w:uiPriority w:val="99"/>
    <w:rsid w:val="0005317F"/>
    <w:rPr>
      <w:rFonts w:ascii="Calibri" w:hAnsi="Calibri" w:cs="Calibri"/>
      <w:sz w:val="20"/>
      <w:szCs w:val="20"/>
    </w:rPr>
  </w:style>
  <w:style w:type="paragraph" w:styleId="NormalWeb">
    <w:name w:val="Normal (Web)"/>
    <w:basedOn w:val="Normal"/>
    <w:uiPriority w:val="99"/>
    <w:rsid w:val="0005317F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formattexttopleveltext">
    <w:name w:val="formattext topleveltext"/>
    <w:basedOn w:val="Normal"/>
    <w:uiPriority w:val="99"/>
    <w:rsid w:val="0005317F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ConsPlusTitle">
    <w:name w:val="ConsPlusTitle"/>
    <w:uiPriority w:val="99"/>
    <w:rsid w:val="0005317F"/>
    <w:pPr>
      <w:suppressAutoHyphens/>
      <w:autoSpaceDE w:val="0"/>
    </w:pPr>
    <w:rPr>
      <w:rFonts w:ascii="Calibri" w:hAnsi="Calibri" w:cs="Calibri"/>
      <w:b/>
      <w:bCs/>
      <w:lang w:eastAsia="ar-SA"/>
    </w:rPr>
  </w:style>
  <w:style w:type="character" w:customStyle="1" w:styleId="A10">
    <w:name w:val="A10"/>
    <w:uiPriority w:val="99"/>
    <w:rsid w:val="0005317F"/>
    <w:rPr>
      <w:color w:val="000000"/>
      <w:sz w:val="26"/>
      <w:szCs w:val="26"/>
    </w:rPr>
  </w:style>
  <w:style w:type="paragraph" w:customStyle="1" w:styleId="ConsPlusNormal">
    <w:name w:val="ConsPlusNormal"/>
    <w:link w:val="ConsPlusNormal1"/>
    <w:uiPriority w:val="99"/>
    <w:rsid w:val="006E330E"/>
    <w:pPr>
      <w:widowControl w:val="0"/>
      <w:autoSpaceDE w:val="0"/>
      <w:autoSpaceDN w:val="0"/>
    </w:pPr>
    <w:rPr>
      <w:rFonts w:ascii="Calibri" w:hAnsi="Calibri" w:cs="Calibri"/>
    </w:rPr>
  </w:style>
  <w:style w:type="paragraph" w:styleId="NoSpacing">
    <w:name w:val="No Spacing"/>
    <w:uiPriority w:val="99"/>
    <w:qFormat/>
    <w:rsid w:val="008E505C"/>
    <w:rPr>
      <w:sz w:val="20"/>
      <w:szCs w:val="20"/>
    </w:rPr>
  </w:style>
  <w:style w:type="paragraph" w:customStyle="1" w:styleId="21">
    <w:name w:val="Основной текст 21"/>
    <w:basedOn w:val="Normal"/>
    <w:uiPriority w:val="99"/>
    <w:rsid w:val="00480D12"/>
    <w:pPr>
      <w:suppressAutoHyphens/>
      <w:overflowPunct w:val="0"/>
      <w:autoSpaceDE w:val="0"/>
      <w:textAlignment w:val="baseline"/>
    </w:pPr>
    <w:rPr>
      <w:sz w:val="28"/>
      <w:szCs w:val="28"/>
      <w:lang w:eastAsia="ar-SA"/>
    </w:rPr>
  </w:style>
  <w:style w:type="paragraph" w:customStyle="1" w:styleId="ConsPlusTitlePage">
    <w:name w:val="ConsPlusTitlePage"/>
    <w:uiPriority w:val="99"/>
    <w:rsid w:val="00A02E90"/>
    <w:pPr>
      <w:widowControl w:val="0"/>
      <w:autoSpaceDE w:val="0"/>
      <w:autoSpaceDN w:val="0"/>
    </w:pPr>
    <w:rPr>
      <w:rFonts w:ascii="Tahoma" w:hAnsi="Tahoma" w:cs="Tahoma"/>
      <w:sz w:val="20"/>
      <w:szCs w:val="20"/>
    </w:rPr>
  </w:style>
  <w:style w:type="character" w:customStyle="1" w:styleId="ConsPlusNormal1">
    <w:name w:val="ConsPlusNormal1"/>
    <w:link w:val="ConsPlusNormal"/>
    <w:uiPriority w:val="99"/>
    <w:locked/>
    <w:rsid w:val="00EB788C"/>
    <w:rPr>
      <w:rFonts w:ascii="Calibri" w:hAnsi="Calibri" w:cs="Calibri"/>
      <w:sz w:val="22"/>
      <w:szCs w:val="2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148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2</Pages>
  <Words>335</Words>
  <Characters>1912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РЕКЛАМНЫХ И ИНФОРМАЦИОННЫХ КОНСТРУКЦИЯХ</dc:title>
  <dc:subject/>
  <dc:creator>Городская Дума</dc:creator>
  <cp:keywords/>
  <dc:description/>
  <cp:lastModifiedBy>Наталья</cp:lastModifiedBy>
  <cp:revision>4</cp:revision>
  <cp:lastPrinted>2022-11-11T08:26:00Z</cp:lastPrinted>
  <dcterms:created xsi:type="dcterms:W3CDTF">2023-05-17T14:56:00Z</dcterms:created>
  <dcterms:modified xsi:type="dcterms:W3CDTF">2023-05-18T06:34:00Z</dcterms:modified>
</cp:coreProperties>
</file>